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F" w:rsidRPr="007F5EAA" w:rsidRDefault="00027E6F" w:rsidP="007F5EAA">
      <w:pPr>
        <w:jc w:val="center"/>
        <w:rPr>
          <w:rFonts w:ascii="Times New Roman" w:hAnsi="Times New Roman"/>
          <w:b/>
          <w:sz w:val="32"/>
          <w:szCs w:val="32"/>
        </w:rPr>
      </w:pPr>
      <w:r w:rsidRPr="007F5EAA">
        <w:rPr>
          <w:rFonts w:ascii="Times New Roman" w:hAnsi="Times New Roman"/>
          <w:b/>
          <w:sz w:val="32"/>
          <w:szCs w:val="32"/>
        </w:rPr>
        <w:t>Современные вакцины против гриппа</w:t>
      </w:r>
    </w:p>
    <w:p w:rsidR="00027E6F" w:rsidRPr="003F60D4" w:rsidRDefault="00027E6F">
      <w:pPr>
        <w:rPr>
          <w:rFonts w:ascii="Times New Roman" w:hAnsi="Times New Roman"/>
          <w:b/>
          <w:sz w:val="28"/>
          <w:szCs w:val="28"/>
        </w:rPr>
      </w:pPr>
      <w:r w:rsidRPr="003F60D4">
        <w:rPr>
          <w:rFonts w:ascii="Times New Roman" w:hAnsi="Times New Roman"/>
          <w:b/>
          <w:sz w:val="28"/>
          <w:szCs w:val="28"/>
        </w:rPr>
        <w:t>Вакцинопрофилактика</w:t>
      </w:r>
    </w:p>
    <w:p w:rsidR="00027E6F" w:rsidRDefault="00027E6F" w:rsidP="007F5EAA">
      <w:pPr>
        <w:jc w:val="both"/>
        <w:rPr>
          <w:rFonts w:ascii="Times New Roman" w:hAnsi="Times New Roman"/>
          <w:sz w:val="28"/>
          <w:szCs w:val="28"/>
        </w:rPr>
      </w:pPr>
      <w:r w:rsidRPr="003F60D4">
        <w:rPr>
          <w:rFonts w:ascii="Times New Roman" w:hAnsi="Times New Roman"/>
          <w:sz w:val="28"/>
          <w:szCs w:val="28"/>
        </w:rPr>
        <w:t>Вакцинация</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 xml:space="preserve">наиболее эффективный метод профилактики гриппа и его осложнений. Вместе с тем её популяризацию сдерживает то обстоятельство, что эффективность противогриппозных вакцин в </w:t>
      </w:r>
      <w:r>
        <w:rPr>
          <w:rFonts w:ascii="Times New Roman" w:hAnsi="Times New Roman"/>
          <w:sz w:val="28"/>
          <w:szCs w:val="28"/>
        </w:rPr>
        <w:t>о</w:t>
      </w:r>
      <w:r w:rsidRPr="003F60D4">
        <w:rPr>
          <w:rFonts w:ascii="Times New Roman" w:hAnsi="Times New Roman"/>
          <w:sz w:val="28"/>
          <w:szCs w:val="28"/>
        </w:rPr>
        <w:t xml:space="preserve">тношении лабораторно подтвержденного гриппа составляет 60-90 %, а степень защиты детей и пожилых людей рассматривается как более низкая. Кроме того, заболевание другой респираторной инфекцией можно легко принять за неэффективность гриппозной вакцинации. Однако нужно помнить, что даже </w:t>
      </w:r>
      <w:r w:rsidRPr="003F60D4">
        <w:rPr>
          <w:rFonts w:ascii="Times New Roman" w:hAnsi="Times New Roman"/>
          <w:b/>
          <w:sz w:val="28"/>
          <w:szCs w:val="28"/>
        </w:rPr>
        <w:t>при заражении штаммами вируса, отличающимися от вакцинного, прививка либо защищает от заболевании, либо смягчает его течение</w:t>
      </w:r>
      <w:r w:rsidRPr="003F60D4">
        <w:rPr>
          <w:rFonts w:ascii="Times New Roman" w:hAnsi="Times New Roman"/>
          <w:sz w:val="28"/>
          <w:szCs w:val="28"/>
        </w:rPr>
        <w:t xml:space="preserve">.  </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 xml:space="preserve">Вакцинация снижает уровень госпитализации по поводу гриппа детей в возрасте 6-23 месяцев на 75 %, а смертности - на 41 %, причем защитный эффект ежегодной вакцинации намного выше однократной. В отечественный национальный календарь профилактических прививок вакцинация от сезонного гриппа была включена в </w:t>
      </w:r>
      <w:smartTag w:uri="urn:schemas-microsoft-com:office:smarttags" w:element="metricconverter">
        <w:smartTagPr>
          <w:attr w:name="ProductID" w:val="2006 г"/>
        </w:smartTagPr>
        <w:r w:rsidRPr="003F60D4">
          <w:rPr>
            <w:rFonts w:ascii="Times New Roman" w:hAnsi="Times New Roman"/>
            <w:sz w:val="28"/>
            <w:szCs w:val="28"/>
          </w:rPr>
          <w:t>2006 г</w:t>
        </w:r>
      </w:smartTag>
      <w:r w:rsidRPr="003F60D4">
        <w:rPr>
          <w:rFonts w:ascii="Times New Roman" w:hAnsi="Times New Roman"/>
          <w:sz w:val="28"/>
          <w:szCs w:val="28"/>
        </w:rPr>
        <w:t>.</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В связи с непрерывной эволюцией вирусов гриппа периодически обновляется набор штаммов вируса, входящих в состав вакцины. В ходе эволюции меняются антигенные и генетические характеристики штаммов, что  в свою очередь уменьшает степень соответствия вакцины циркулирующими штаммами вируса. Эффективность вакцинации зависит от степени соответствия состава вакцины циркулирующим штаммам вируса. Мониторингом изменений вируса гриппа занимается ВОЗ. На сайте этой организации представлены документы, регулирующие вопросы о рекомендованном составе вакцин против гриппа для сезона гриппа 2012</w:t>
      </w:r>
      <w:r>
        <w:rPr>
          <w:rFonts w:ascii="Times New Roman" w:hAnsi="Times New Roman"/>
          <w:sz w:val="28"/>
          <w:szCs w:val="28"/>
        </w:rPr>
        <w:t xml:space="preserve"> </w:t>
      </w:r>
      <w:r w:rsidRPr="003F60D4">
        <w:rPr>
          <w:rFonts w:ascii="Times New Roman" w:hAnsi="Times New Roman"/>
          <w:sz w:val="28"/>
          <w:szCs w:val="28"/>
        </w:rPr>
        <w:t>-2013 гг.</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В целях предупреждения заболевания гриппом в России в сезоне 2012</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2013 гг. Государственным санитарным врачом РФ принято постановление от 06.08.2012 № 43 «О мероприятиях по профилактике гриппа и острых респираторных вирусных инфекций в эпидсезоне 2012-2013 годов».</w:t>
      </w:r>
    </w:p>
    <w:p w:rsidR="00027E6F" w:rsidRPr="003F60D4" w:rsidRDefault="00027E6F" w:rsidP="007F5EAA">
      <w:pPr>
        <w:jc w:val="both"/>
        <w:rPr>
          <w:rFonts w:ascii="Times New Roman" w:hAnsi="Times New Roman"/>
          <w:b/>
          <w:sz w:val="28"/>
          <w:szCs w:val="28"/>
        </w:rPr>
      </w:pPr>
      <w:r w:rsidRPr="003F60D4">
        <w:rPr>
          <w:rFonts w:ascii="Times New Roman" w:hAnsi="Times New Roman"/>
          <w:b/>
          <w:sz w:val="28"/>
          <w:szCs w:val="28"/>
        </w:rPr>
        <w:t>Вакцины против гриппа.</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В России зарегистрированы и разрешены к применению следующие сплит-вакцины:</w:t>
      </w:r>
    </w:p>
    <w:p w:rsidR="00027E6F" w:rsidRPr="003F60D4" w:rsidRDefault="00027E6F" w:rsidP="007F5EAA">
      <w:pPr>
        <w:pStyle w:val="ListParagraph"/>
        <w:numPr>
          <w:ilvl w:val="0"/>
          <w:numId w:val="1"/>
        </w:numPr>
        <w:jc w:val="both"/>
        <w:rPr>
          <w:rFonts w:ascii="Times New Roman" w:hAnsi="Times New Roman"/>
          <w:sz w:val="28"/>
          <w:szCs w:val="28"/>
        </w:rPr>
      </w:pPr>
      <w:r w:rsidRPr="003F60D4">
        <w:rPr>
          <w:rFonts w:ascii="Times New Roman" w:hAnsi="Times New Roman"/>
          <w:b/>
          <w:sz w:val="28"/>
          <w:szCs w:val="28"/>
        </w:rPr>
        <w:t>Безгривак</w:t>
      </w:r>
      <w:r>
        <w:rPr>
          <w:rFonts w:ascii="Times New Roman" w:hAnsi="Times New Roman"/>
          <w:b/>
          <w:sz w:val="28"/>
          <w:szCs w:val="28"/>
        </w:rPr>
        <w:t xml:space="preserve"> </w:t>
      </w:r>
      <w:r w:rsidRPr="003F60D4">
        <w:rPr>
          <w:rFonts w:ascii="Times New Roman" w:hAnsi="Times New Roman"/>
          <w:b/>
          <w:sz w:val="28"/>
          <w:szCs w:val="28"/>
        </w:rPr>
        <w:t>-</w:t>
      </w:r>
      <w:r>
        <w:rPr>
          <w:rFonts w:ascii="Times New Roman" w:hAnsi="Times New Roman"/>
          <w:b/>
          <w:sz w:val="28"/>
          <w:szCs w:val="28"/>
        </w:rPr>
        <w:t xml:space="preserve"> </w:t>
      </w:r>
      <w:r w:rsidRPr="003F60D4">
        <w:rPr>
          <w:rFonts w:ascii="Times New Roman" w:hAnsi="Times New Roman"/>
          <w:b/>
          <w:sz w:val="28"/>
          <w:szCs w:val="28"/>
        </w:rPr>
        <w:t>сплит</w:t>
      </w:r>
      <w:r w:rsidRPr="003F60D4">
        <w:rPr>
          <w:rFonts w:ascii="Times New Roman" w:hAnsi="Times New Roman"/>
          <w:sz w:val="28"/>
          <w:szCs w:val="28"/>
        </w:rPr>
        <w:t xml:space="preserve"> (Новартис Вакцинс,</w:t>
      </w:r>
      <w:r>
        <w:rPr>
          <w:rFonts w:ascii="Times New Roman" w:hAnsi="Times New Roman"/>
          <w:sz w:val="28"/>
          <w:szCs w:val="28"/>
        </w:rPr>
        <w:t xml:space="preserve"> </w:t>
      </w:r>
      <w:r w:rsidRPr="003F60D4">
        <w:rPr>
          <w:rFonts w:ascii="Times New Roman" w:hAnsi="Times New Roman"/>
          <w:sz w:val="28"/>
          <w:szCs w:val="28"/>
        </w:rPr>
        <w:t>Германия)</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детям старше 3 лет и взрослым одна доза 0,5 мл однократно; до 3 лет-половина дозы (0,25 мл), прививаемым впервые и не болевшим гриппом</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двукратно с интервалом в</w:t>
      </w:r>
      <w:r>
        <w:rPr>
          <w:rFonts w:ascii="Times New Roman" w:hAnsi="Times New Roman"/>
          <w:sz w:val="28"/>
          <w:szCs w:val="28"/>
        </w:rPr>
        <w:t xml:space="preserve"> месяц;</w:t>
      </w:r>
    </w:p>
    <w:p w:rsidR="00027E6F" w:rsidRPr="003F60D4" w:rsidRDefault="00027E6F" w:rsidP="007F5EAA">
      <w:pPr>
        <w:pStyle w:val="ListParagraph"/>
        <w:numPr>
          <w:ilvl w:val="0"/>
          <w:numId w:val="1"/>
        </w:numPr>
        <w:jc w:val="both"/>
        <w:rPr>
          <w:rFonts w:ascii="Times New Roman" w:hAnsi="Times New Roman"/>
          <w:sz w:val="28"/>
          <w:szCs w:val="28"/>
        </w:rPr>
      </w:pPr>
      <w:r w:rsidRPr="003F60D4">
        <w:rPr>
          <w:rFonts w:ascii="Times New Roman" w:hAnsi="Times New Roman"/>
          <w:b/>
          <w:sz w:val="28"/>
          <w:szCs w:val="28"/>
        </w:rPr>
        <w:t>Ваксигрипп</w:t>
      </w:r>
      <w:r>
        <w:rPr>
          <w:rFonts w:ascii="Times New Roman" w:hAnsi="Times New Roman"/>
          <w:b/>
          <w:sz w:val="28"/>
          <w:szCs w:val="28"/>
        </w:rPr>
        <w:t xml:space="preserve"> </w:t>
      </w:r>
      <w:r w:rsidRPr="003F60D4">
        <w:rPr>
          <w:rFonts w:ascii="Times New Roman" w:hAnsi="Times New Roman"/>
          <w:b/>
          <w:sz w:val="28"/>
          <w:szCs w:val="28"/>
        </w:rPr>
        <w:t>-</w:t>
      </w:r>
      <w:r>
        <w:rPr>
          <w:rFonts w:ascii="Times New Roman" w:hAnsi="Times New Roman"/>
          <w:b/>
          <w:sz w:val="28"/>
          <w:szCs w:val="28"/>
        </w:rPr>
        <w:t xml:space="preserve"> </w:t>
      </w:r>
      <w:r w:rsidRPr="003F60D4">
        <w:rPr>
          <w:rFonts w:ascii="Times New Roman" w:hAnsi="Times New Roman"/>
          <w:b/>
          <w:sz w:val="28"/>
          <w:szCs w:val="28"/>
        </w:rPr>
        <w:t>сплит</w:t>
      </w:r>
      <w:r w:rsidRPr="003F60D4">
        <w:rPr>
          <w:rFonts w:ascii="Times New Roman" w:hAnsi="Times New Roman"/>
          <w:sz w:val="28"/>
          <w:szCs w:val="28"/>
        </w:rPr>
        <w:t xml:space="preserve"> (Санофи Пастер, Франция)</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детям до 9 лет двукратно по 0,25 мл</w:t>
      </w:r>
      <w:r>
        <w:rPr>
          <w:rFonts w:ascii="Times New Roman" w:hAnsi="Times New Roman"/>
          <w:sz w:val="28"/>
          <w:szCs w:val="28"/>
        </w:rPr>
        <w:t xml:space="preserve"> </w:t>
      </w:r>
      <w:r w:rsidRPr="003F60D4">
        <w:rPr>
          <w:rFonts w:ascii="Times New Roman" w:hAnsi="Times New Roman"/>
          <w:sz w:val="28"/>
          <w:szCs w:val="28"/>
        </w:rPr>
        <w:t>(до 3 лет) или 0,5 мл(3-8 лет), старше 9 лет</w:t>
      </w:r>
      <w:r>
        <w:rPr>
          <w:rFonts w:ascii="Times New Roman" w:hAnsi="Times New Roman"/>
          <w:sz w:val="28"/>
          <w:szCs w:val="28"/>
        </w:rPr>
        <w:t xml:space="preserve"> - одна доза 0,5 мл;</w:t>
      </w:r>
    </w:p>
    <w:p w:rsidR="00027E6F" w:rsidRPr="003F60D4" w:rsidRDefault="00027E6F" w:rsidP="007F5EAA">
      <w:pPr>
        <w:pStyle w:val="ListParagraph"/>
        <w:numPr>
          <w:ilvl w:val="0"/>
          <w:numId w:val="1"/>
        </w:numPr>
        <w:jc w:val="both"/>
        <w:rPr>
          <w:rFonts w:ascii="Times New Roman" w:hAnsi="Times New Roman"/>
          <w:sz w:val="28"/>
          <w:szCs w:val="28"/>
        </w:rPr>
      </w:pPr>
      <w:r w:rsidRPr="003F60D4">
        <w:rPr>
          <w:rFonts w:ascii="Times New Roman" w:hAnsi="Times New Roman"/>
          <w:b/>
          <w:sz w:val="28"/>
          <w:szCs w:val="28"/>
        </w:rPr>
        <w:t>Флюарикс</w:t>
      </w:r>
      <w:r>
        <w:rPr>
          <w:rFonts w:ascii="Times New Roman" w:hAnsi="Times New Roman"/>
          <w:b/>
          <w:sz w:val="28"/>
          <w:szCs w:val="28"/>
        </w:rPr>
        <w:t xml:space="preserve"> </w:t>
      </w:r>
      <w:r w:rsidRPr="003F60D4">
        <w:rPr>
          <w:rFonts w:ascii="Times New Roman" w:hAnsi="Times New Roman"/>
          <w:b/>
          <w:sz w:val="28"/>
          <w:szCs w:val="28"/>
        </w:rPr>
        <w:t>-</w:t>
      </w:r>
      <w:r>
        <w:rPr>
          <w:rFonts w:ascii="Times New Roman" w:hAnsi="Times New Roman"/>
          <w:b/>
          <w:sz w:val="28"/>
          <w:szCs w:val="28"/>
        </w:rPr>
        <w:t xml:space="preserve"> </w:t>
      </w:r>
      <w:r w:rsidRPr="003F60D4">
        <w:rPr>
          <w:rFonts w:ascii="Times New Roman" w:hAnsi="Times New Roman"/>
          <w:b/>
          <w:sz w:val="28"/>
          <w:szCs w:val="28"/>
        </w:rPr>
        <w:t>сплит</w:t>
      </w:r>
      <w:r>
        <w:rPr>
          <w:rFonts w:ascii="Times New Roman" w:hAnsi="Times New Roman"/>
          <w:b/>
          <w:sz w:val="28"/>
          <w:szCs w:val="28"/>
        </w:rPr>
        <w:t xml:space="preserve"> </w:t>
      </w:r>
      <w:r w:rsidRPr="003F60D4">
        <w:rPr>
          <w:rFonts w:ascii="Times New Roman" w:hAnsi="Times New Roman"/>
          <w:sz w:val="28"/>
          <w:szCs w:val="28"/>
        </w:rPr>
        <w:t>(СмитКляйнБичем Фарм,</w:t>
      </w:r>
      <w:r>
        <w:rPr>
          <w:rFonts w:ascii="Times New Roman" w:hAnsi="Times New Roman"/>
          <w:sz w:val="28"/>
          <w:szCs w:val="28"/>
        </w:rPr>
        <w:t xml:space="preserve"> </w:t>
      </w:r>
      <w:r w:rsidRPr="003F60D4">
        <w:rPr>
          <w:rFonts w:ascii="Times New Roman" w:hAnsi="Times New Roman"/>
          <w:sz w:val="28"/>
          <w:szCs w:val="28"/>
        </w:rPr>
        <w:t>Германия)</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детям старше 6 лет по 0,5 мл однократно, 6 месяцев</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6 лет</w:t>
      </w:r>
      <w:r>
        <w:rPr>
          <w:rFonts w:ascii="Times New Roman" w:hAnsi="Times New Roman"/>
          <w:sz w:val="28"/>
          <w:szCs w:val="28"/>
        </w:rPr>
        <w:t xml:space="preserve"> </w:t>
      </w:r>
      <w:r w:rsidRPr="003F60D4">
        <w:rPr>
          <w:rFonts w:ascii="Times New Roman" w:hAnsi="Times New Roman"/>
          <w:sz w:val="28"/>
          <w:szCs w:val="28"/>
        </w:rPr>
        <w:t>- по 0,25 мл двукратно.</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 xml:space="preserve">Вакцины третьего поколения называются </w:t>
      </w:r>
      <w:r w:rsidRPr="003F60D4">
        <w:rPr>
          <w:rFonts w:ascii="Times New Roman" w:hAnsi="Times New Roman"/>
          <w:b/>
          <w:sz w:val="28"/>
          <w:szCs w:val="28"/>
        </w:rPr>
        <w:t xml:space="preserve">субъединичными. </w:t>
      </w:r>
      <w:r w:rsidRPr="003F60D4">
        <w:rPr>
          <w:rFonts w:ascii="Times New Roman" w:hAnsi="Times New Roman"/>
          <w:sz w:val="28"/>
          <w:szCs w:val="28"/>
        </w:rPr>
        <w:t xml:space="preserve">В </w:t>
      </w:r>
      <w:smartTag w:uri="urn:schemas-microsoft-com:office:smarttags" w:element="metricconverter">
        <w:smartTagPr>
          <w:attr w:name="ProductID" w:val="1980 г"/>
        </w:smartTagPr>
        <w:r w:rsidRPr="003F60D4">
          <w:rPr>
            <w:rFonts w:ascii="Times New Roman" w:hAnsi="Times New Roman"/>
            <w:sz w:val="28"/>
            <w:szCs w:val="28"/>
          </w:rPr>
          <w:t>1980 г</w:t>
        </w:r>
      </w:smartTag>
      <w:r w:rsidRPr="003F60D4">
        <w:rPr>
          <w:rFonts w:ascii="Times New Roman" w:hAnsi="Times New Roman"/>
          <w:sz w:val="28"/>
          <w:szCs w:val="28"/>
        </w:rPr>
        <w:t>. была создана первая субъединичная вакцина,</w:t>
      </w:r>
      <w:r>
        <w:rPr>
          <w:rFonts w:ascii="Times New Roman" w:hAnsi="Times New Roman"/>
          <w:sz w:val="28"/>
          <w:szCs w:val="28"/>
        </w:rPr>
        <w:t xml:space="preserve"> </w:t>
      </w:r>
      <w:r w:rsidRPr="003F60D4">
        <w:rPr>
          <w:rFonts w:ascii="Times New Roman" w:hAnsi="Times New Roman"/>
          <w:sz w:val="28"/>
          <w:szCs w:val="28"/>
        </w:rPr>
        <w:t>содержащая только два поверхностных гликопротеина</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 xml:space="preserve">гемагглютин и нейраминидазу, максимально очищенная </w:t>
      </w:r>
      <w:r>
        <w:rPr>
          <w:rFonts w:ascii="Times New Roman" w:hAnsi="Times New Roman"/>
          <w:sz w:val="28"/>
          <w:szCs w:val="28"/>
        </w:rPr>
        <w:t>о</w:t>
      </w:r>
      <w:r w:rsidRPr="003F60D4">
        <w:rPr>
          <w:rFonts w:ascii="Times New Roman" w:hAnsi="Times New Roman"/>
          <w:sz w:val="28"/>
          <w:szCs w:val="28"/>
        </w:rPr>
        <w:t>т белка. При доказанной одинаковой иммуногенности с цельновирионными и сплит</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вакцинами субъединичные вакцины обладают меньшей реактогенностью.</w:t>
      </w:r>
    </w:p>
    <w:p w:rsidR="00027E6F" w:rsidRPr="003F60D4" w:rsidRDefault="00027E6F" w:rsidP="007F5EAA">
      <w:pPr>
        <w:jc w:val="both"/>
        <w:rPr>
          <w:rFonts w:ascii="Times New Roman" w:hAnsi="Times New Roman"/>
          <w:sz w:val="28"/>
          <w:szCs w:val="28"/>
        </w:rPr>
      </w:pPr>
      <w:r>
        <w:rPr>
          <w:rFonts w:ascii="Times New Roman" w:hAnsi="Times New Roman"/>
          <w:sz w:val="28"/>
          <w:szCs w:val="28"/>
        </w:rPr>
        <w:t>В Р</w:t>
      </w:r>
      <w:r w:rsidRPr="003F60D4">
        <w:rPr>
          <w:rFonts w:ascii="Times New Roman" w:hAnsi="Times New Roman"/>
          <w:sz w:val="28"/>
          <w:szCs w:val="28"/>
        </w:rPr>
        <w:t>оссии зареги</w:t>
      </w:r>
      <w:r>
        <w:rPr>
          <w:rFonts w:ascii="Times New Roman" w:hAnsi="Times New Roman"/>
          <w:sz w:val="28"/>
          <w:szCs w:val="28"/>
        </w:rPr>
        <w:t>с</w:t>
      </w:r>
      <w:r w:rsidRPr="003F60D4">
        <w:rPr>
          <w:rFonts w:ascii="Times New Roman" w:hAnsi="Times New Roman"/>
          <w:sz w:val="28"/>
          <w:szCs w:val="28"/>
        </w:rPr>
        <w:t>трированы и разрешены к применению субъединичные вакцины:</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Гриппол</w:t>
      </w:r>
      <w:r>
        <w:rPr>
          <w:rFonts w:ascii="Times New Roman" w:hAnsi="Times New Roman"/>
          <w:b/>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детям старше 6 месяцев</w:t>
      </w:r>
      <w:r>
        <w:rPr>
          <w:rFonts w:ascii="Times New Roman" w:hAnsi="Times New Roman"/>
          <w:sz w:val="28"/>
          <w:szCs w:val="28"/>
        </w:rPr>
        <w:t xml:space="preserve"> </w:t>
      </w:r>
      <w:r w:rsidRPr="003F60D4">
        <w:rPr>
          <w:rFonts w:ascii="Times New Roman" w:hAnsi="Times New Roman"/>
          <w:sz w:val="28"/>
          <w:szCs w:val="28"/>
        </w:rPr>
        <w:t>-3 лет двукратно по 0,25 мл с интервалом в 4 недели,</w:t>
      </w:r>
      <w:r>
        <w:rPr>
          <w:rFonts w:ascii="Times New Roman" w:hAnsi="Times New Roman"/>
          <w:sz w:val="28"/>
          <w:szCs w:val="28"/>
        </w:rPr>
        <w:t xml:space="preserve"> </w:t>
      </w:r>
      <w:r w:rsidRPr="003F60D4">
        <w:rPr>
          <w:rFonts w:ascii="Times New Roman" w:hAnsi="Times New Roman"/>
          <w:sz w:val="28"/>
          <w:szCs w:val="28"/>
        </w:rPr>
        <w:t>ст</w:t>
      </w:r>
      <w:r>
        <w:rPr>
          <w:rFonts w:ascii="Times New Roman" w:hAnsi="Times New Roman"/>
          <w:sz w:val="28"/>
          <w:szCs w:val="28"/>
        </w:rPr>
        <w:t>арше 3 лет по 0,5 мл однократно;</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Гриппол плюс</w:t>
      </w:r>
      <w:r>
        <w:rPr>
          <w:rFonts w:ascii="Times New Roman" w:hAnsi="Times New Roman"/>
          <w:b/>
          <w:sz w:val="28"/>
          <w:szCs w:val="28"/>
        </w:rPr>
        <w:t xml:space="preserve"> </w:t>
      </w:r>
      <w:r w:rsidRPr="003F60D4">
        <w:rPr>
          <w:rFonts w:ascii="Times New Roman" w:hAnsi="Times New Roman"/>
          <w:sz w:val="28"/>
          <w:szCs w:val="28"/>
        </w:rPr>
        <w:t>- старше 3 лет и взрослым по 0,5 мл однократно</w:t>
      </w:r>
      <w:r>
        <w:rPr>
          <w:rFonts w:ascii="Times New Roman" w:hAnsi="Times New Roman"/>
          <w:sz w:val="28"/>
          <w:szCs w:val="28"/>
        </w:rPr>
        <w:t>;</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Гриппол НЕО</w:t>
      </w:r>
      <w:r>
        <w:rPr>
          <w:rFonts w:ascii="Times New Roman" w:hAnsi="Times New Roman"/>
          <w:b/>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детям старше 3 лет и взрослым по 0,5 мл однократно</w:t>
      </w:r>
      <w:r>
        <w:rPr>
          <w:rFonts w:ascii="Times New Roman" w:hAnsi="Times New Roman"/>
          <w:sz w:val="28"/>
          <w:szCs w:val="28"/>
        </w:rPr>
        <w:t>;</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 xml:space="preserve">Агриппал </w:t>
      </w:r>
      <w:r w:rsidRPr="003F60D4">
        <w:rPr>
          <w:rFonts w:ascii="Times New Roman" w:hAnsi="Times New Roman"/>
          <w:b/>
          <w:sz w:val="28"/>
          <w:szCs w:val="28"/>
          <w:lang w:val="en-US"/>
        </w:rPr>
        <w:t>S</w:t>
      </w:r>
      <w:r w:rsidRPr="003F60D4">
        <w:rPr>
          <w:rFonts w:ascii="Times New Roman" w:hAnsi="Times New Roman"/>
          <w:b/>
          <w:sz w:val="28"/>
          <w:szCs w:val="28"/>
        </w:rPr>
        <w:t>1</w:t>
      </w:r>
      <w:r>
        <w:rPr>
          <w:rFonts w:ascii="Times New Roman" w:hAnsi="Times New Roman"/>
          <w:b/>
          <w:sz w:val="28"/>
          <w:szCs w:val="28"/>
        </w:rPr>
        <w:t xml:space="preserve"> </w:t>
      </w:r>
      <w:r>
        <w:rPr>
          <w:rFonts w:ascii="Times New Roman" w:hAnsi="Times New Roman"/>
          <w:sz w:val="28"/>
          <w:szCs w:val="28"/>
        </w:rPr>
        <w:t xml:space="preserve">– </w:t>
      </w:r>
      <w:r w:rsidRPr="003F60D4">
        <w:rPr>
          <w:rFonts w:ascii="Times New Roman" w:hAnsi="Times New Roman"/>
          <w:sz w:val="28"/>
          <w:szCs w:val="28"/>
        </w:rPr>
        <w:t>субъединичная</w:t>
      </w:r>
      <w:r>
        <w:rPr>
          <w:rFonts w:ascii="Times New Roman" w:hAnsi="Times New Roman"/>
          <w:sz w:val="28"/>
          <w:szCs w:val="28"/>
        </w:rPr>
        <w:t xml:space="preserve"> -</w:t>
      </w:r>
      <w:r w:rsidRPr="003F60D4">
        <w:rPr>
          <w:rFonts w:ascii="Times New Roman" w:hAnsi="Times New Roman"/>
          <w:sz w:val="28"/>
          <w:szCs w:val="28"/>
        </w:rPr>
        <w:t xml:space="preserve"> детям старше 3 лет и взрослым одна доза 0,5 мл однократно; до 3 лет -0,25 мл, прививаемым впервые и не болевшим гриппом двукратно с интервалом в месяц</w:t>
      </w:r>
      <w:r>
        <w:rPr>
          <w:rFonts w:ascii="Times New Roman" w:hAnsi="Times New Roman"/>
          <w:sz w:val="28"/>
          <w:szCs w:val="28"/>
        </w:rPr>
        <w:t>;</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 xml:space="preserve">Инфлексал </w:t>
      </w:r>
      <w:r w:rsidRPr="003F60D4">
        <w:rPr>
          <w:rFonts w:ascii="Times New Roman" w:hAnsi="Times New Roman"/>
          <w:b/>
          <w:sz w:val="28"/>
          <w:szCs w:val="28"/>
          <w:lang w:val="en-US"/>
        </w:rPr>
        <w:t>V</w:t>
      </w:r>
      <w:r>
        <w:rPr>
          <w:rFonts w:ascii="Times New Roman" w:hAnsi="Times New Roman"/>
          <w:b/>
          <w:sz w:val="28"/>
          <w:szCs w:val="28"/>
        </w:rPr>
        <w:t xml:space="preserve"> </w:t>
      </w:r>
      <w:r w:rsidRPr="003F60D4">
        <w:rPr>
          <w:rFonts w:ascii="Times New Roman" w:hAnsi="Times New Roman"/>
          <w:sz w:val="28"/>
          <w:szCs w:val="28"/>
        </w:rPr>
        <w:t xml:space="preserve">- субъединичная </w:t>
      </w:r>
      <w:r>
        <w:rPr>
          <w:rFonts w:ascii="Times New Roman" w:hAnsi="Times New Roman"/>
          <w:sz w:val="28"/>
          <w:szCs w:val="28"/>
        </w:rPr>
        <w:t xml:space="preserve">- </w:t>
      </w:r>
      <w:r w:rsidRPr="003F60D4">
        <w:rPr>
          <w:rFonts w:ascii="Times New Roman" w:hAnsi="Times New Roman"/>
          <w:sz w:val="28"/>
          <w:szCs w:val="28"/>
        </w:rPr>
        <w:t>детям старше 3 лет и взрослым</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0,5 мл , детям от 6 месяцев и до 3 лет по 0,25 мл</w:t>
      </w:r>
      <w:r>
        <w:rPr>
          <w:rFonts w:ascii="Times New Roman" w:hAnsi="Times New Roman"/>
          <w:sz w:val="28"/>
          <w:szCs w:val="28"/>
        </w:rPr>
        <w:t>, прививаемым впервые –две дозы;</w:t>
      </w:r>
    </w:p>
    <w:p w:rsidR="00027E6F" w:rsidRPr="003F60D4" w:rsidRDefault="00027E6F" w:rsidP="007F5EAA">
      <w:pPr>
        <w:pStyle w:val="ListParagraph"/>
        <w:numPr>
          <w:ilvl w:val="0"/>
          <w:numId w:val="2"/>
        </w:numPr>
        <w:jc w:val="both"/>
        <w:rPr>
          <w:rFonts w:ascii="Times New Roman" w:hAnsi="Times New Roman"/>
          <w:sz w:val="28"/>
          <w:szCs w:val="28"/>
        </w:rPr>
      </w:pPr>
      <w:r w:rsidRPr="003F60D4">
        <w:rPr>
          <w:rFonts w:ascii="Times New Roman" w:hAnsi="Times New Roman"/>
          <w:b/>
          <w:sz w:val="28"/>
          <w:szCs w:val="28"/>
        </w:rPr>
        <w:t>Инфлювак</w:t>
      </w:r>
      <w:r>
        <w:rPr>
          <w:rFonts w:ascii="Times New Roman" w:hAnsi="Times New Roman"/>
          <w:b/>
          <w:sz w:val="28"/>
          <w:szCs w:val="28"/>
        </w:rPr>
        <w:t xml:space="preserve"> –</w:t>
      </w:r>
      <w:r w:rsidRPr="003F60D4">
        <w:rPr>
          <w:rFonts w:ascii="Times New Roman" w:hAnsi="Times New Roman"/>
          <w:sz w:val="28"/>
          <w:szCs w:val="28"/>
        </w:rPr>
        <w:t xml:space="preserve"> субъединичная</w:t>
      </w:r>
      <w:r>
        <w:rPr>
          <w:rFonts w:ascii="Times New Roman" w:hAnsi="Times New Roman"/>
          <w:sz w:val="28"/>
          <w:szCs w:val="28"/>
        </w:rPr>
        <w:t xml:space="preserve"> - </w:t>
      </w:r>
      <w:r w:rsidRPr="003F60D4">
        <w:rPr>
          <w:rFonts w:ascii="Times New Roman" w:hAnsi="Times New Roman"/>
          <w:sz w:val="28"/>
          <w:szCs w:val="28"/>
        </w:rPr>
        <w:t xml:space="preserve"> для взрослых и подростков от 14 лет -0,5 мл,</w:t>
      </w:r>
      <w:r>
        <w:rPr>
          <w:rFonts w:ascii="Times New Roman" w:hAnsi="Times New Roman"/>
          <w:sz w:val="28"/>
          <w:szCs w:val="28"/>
        </w:rPr>
        <w:t xml:space="preserve"> </w:t>
      </w:r>
      <w:r w:rsidRPr="003F60D4">
        <w:rPr>
          <w:rFonts w:ascii="Times New Roman" w:hAnsi="Times New Roman"/>
          <w:sz w:val="28"/>
          <w:szCs w:val="28"/>
        </w:rPr>
        <w:t>для детей от 6 месяцев до 3 лет-0,25 мл, для детей от 3 лет до 14 -0,5 мл. Детям прививаемым впервые,</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однократно.</w:t>
      </w:r>
    </w:p>
    <w:p w:rsidR="00027E6F" w:rsidRPr="003F60D4" w:rsidRDefault="00027E6F" w:rsidP="007F5EAA">
      <w:pPr>
        <w:jc w:val="both"/>
        <w:rPr>
          <w:rFonts w:ascii="Times New Roman" w:hAnsi="Times New Roman"/>
          <w:b/>
          <w:sz w:val="28"/>
          <w:szCs w:val="28"/>
        </w:rPr>
      </w:pPr>
      <w:r w:rsidRPr="003F60D4">
        <w:rPr>
          <w:rFonts w:ascii="Times New Roman" w:hAnsi="Times New Roman"/>
          <w:b/>
          <w:sz w:val="28"/>
          <w:szCs w:val="28"/>
        </w:rPr>
        <w:t>Противопоказания для введения противогриппозных вакцин</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Противопоказанием к вакцинации против гриппа являются тяжелые аллергические реакции немедленного типа на белок куриного яйца, аминогликозиды (для вакцин,</w:t>
      </w:r>
      <w:r>
        <w:rPr>
          <w:rFonts w:ascii="Times New Roman" w:hAnsi="Times New Roman"/>
          <w:sz w:val="28"/>
          <w:szCs w:val="28"/>
        </w:rPr>
        <w:t xml:space="preserve"> </w:t>
      </w:r>
      <w:r w:rsidRPr="003F60D4">
        <w:rPr>
          <w:rFonts w:ascii="Times New Roman" w:hAnsi="Times New Roman"/>
          <w:sz w:val="28"/>
          <w:szCs w:val="28"/>
        </w:rPr>
        <w:t>их содержащих).</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Сплит</w:t>
      </w:r>
      <w:r>
        <w:rPr>
          <w:rFonts w:ascii="Times New Roman" w:hAnsi="Times New Roman"/>
          <w:sz w:val="28"/>
          <w:szCs w:val="28"/>
        </w:rPr>
        <w:t xml:space="preserve"> -</w:t>
      </w:r>
      <w:r w:rsidRPr="003F60D4">
        <w:rPr>
          <w:rFonts w:ascii="Times New Roman" w:hAnsi="Times New Roman"/>
          <w:sz w:val="28"/>
          <w:szCs w:val="28"/>
        </w:rPr>
        <w:t xml:space="preserve"> и субъединичные вакцины не рекомендуется прививать перенесшим синдромом Гийена-Барре.</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Живые вакцины не следует вводить лицам с иммунодефицитными состояниями, злокачественными новообразованиями и с хроническими заболеваниями в стадии обострении.</w:t>
      </w:r>
    </w:p>
    <w:p w:rsidR="00027E6F" w:rsidRPr="003F60D4" w:rsidRDefault="00027E6F" w:rsidP="007F5EAA">
      <w:pPr>
        <w:jc w:val="both"/>
        <w:rPr>
          <w:rFonts w:ascii="Times New Roman" w:hAnsi="Times New Roman"/>
          <w:b/>
          <w:sz w:val="28"/>
          <w:szCs w:val="28"/>
        </w:rPr>
      </w:pPr>
      <w:r w:rsidRPr="003F60D4">
        <w:rPr>
          <w:rFonts w:ascii="Times New Roman" w:hAnsi="Times New Roman"/>
          <w:b/>
          <w:sz w:val="28"/>
          <w:szCs w:val="28"/>
        </w:rPr>
        <w:t>Показания к вакцинации против гриппа</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Вакцинация показана всем здоровым детям в возрасте от 6 месяцев и особенно рекомендуется больным:</w:t>
      </w:r>
    </w:p>
    <w:p w:rsidR="00027E6F" w:rsidRPr="003F60D4" w:rsidRDefault="00027E6F" w:rsidP="007F5EAA">
      <w:pPr>
        <w:pStyle w:val="ListParagraph"/>
        <w:numPr>
          <w:ilvl w:val="0"/>
          <w:numId w:val="3"/>
        </w:numPr>
        <w:jc w:val="both"/>
        <w:rPr>
          <w:rFonts w:ascii="Times New Roman" w:hAnsi="Times New Roman"/>
          <w:sz w:val="28"/>
          <w:szCs w:val="28"/>
        </w:rPr>
      </w:pPr>
      <w:r>
        <w:rPr>
          <w:rFonts w:ascii="Times New Roman" w:hAnsi="Times New Roman"/>
          <w:sz w:val="28"/>
          <w:szCs w:val="28"/>
        </w:rPr>
        <w:t>с</w:t>
      </w:r>
      <w:r w:rsidRPr="003F60D4">
        <w:rPr>
          <w:rFonts w:ascii="Times New Roman" w:hAnsi="Times New Roman"/>
          <w:sz w:val="28"/>
          <w:szCs w:val="28"/>
        </w:rPr>
        <w:t xml:space="preserve"> бронхиальной астмой</w:t>
      </w:r>
      <w:r>
        <w:rPr>
          <w:rFonts w:ascii="Times New Roman" w:hAnsi="Times New Roman"/>
          <w:sz w:val="28"/>
          <w:szCs w:val="28"/>
        </w:rPr>
        <w:t xml:space="preserve"> </w:t>
      </w:r>
      <w:r w:rsidRPr="003F60D4">
        <w:rPr>
          <w:rFonts w:ascii="Times New Roman" w:hAnsi="Times New Roman"/>
          <w:sz w:val="28"/>
          <w:szCs w:val="28"/>
        </w:rPr>
        <w:t>(на фоне гриппа заболевание протекает тяжело)</w:t>
      </w:r>
      <w:r>
        <w:rPr>
          <w:rFonts w:ascii="Times New Roman" w:hAnsi="Times New Roman"/>
          <w:sz w:val="28"/>
          <w:szCs w:val="28"/>
        </w:rPr>
        <w:t>;</w:t>
      </w:r>
    </w:p>
    <w:p w:rsidR="00027E6F" w:rsidRPr="003F60D4" w:rsidRDefault="00027E6F" w:rsidP="007F5EAA">
      <w:pPr>
        <w:pStyle w:val="ListParagraph"/>
        <w:numPr>
          <w:ilvl w:val="0"/>
          <w:numId w:val="3"/>
        </w:numPr>
        <w:jc w:val="both"/>
        <w:rPr>
          <w:rFonts w:ascii="Times New Roman" w:hAnsi="Times New Roman"/>
          <w:sz w:val="28"/>
          <w:szCs w:val="28"/>
        </w:rPr>
      </w:pPr>
      <w:r>
        <w:rPr>
          <w:rFonts w:ascii="Times New Roman" w:hAnsi="Times New Roman"/>
          <w:sz w:val="28"/>
          <w:szCs w:val="28"/>
        </w:rPr>
        <w:t>с</w:t>
      </w:r>
      <w:r w:rsidRPr="003F60D4">
        <w:rPr>
          <w:rFonts w:ascii="Times New Roman" w:hAnsi="Times New Roman"/>
          <w:sz w:val="28"/>
          <w:szCs w:val="28"/>
        </w:rPr>
        <w:t>ердечно</w:t>
      </w:r>
      <w:r>
        <w:rPr>
          <w:rFonts w:ascii="Times New Roman" w:hAnsi="Times New Roman"/>
          <w:sz w:val="28"/>
          <w:szCs w:val="28"/>
        </w:rPr>
        <w:t xml:space="preserve"> </w:t>
      </w:r>
      <w:r w:rsidRPr="003F60D4">
        <w:rPr>
          <w:rFonts w:ascii="Times New Roman" w:hAnsi="Times New Roman"/>
          <w:sz w:val="28"/>
          <w:szCs w:val="28"/>
        </w:rPr>
        <w:t>-</w:t>
      </w:r>
      <w:r>
        <w:rPr>
          <w:rFonts w:ascii="Times New Roman" w:hAnsi="Times New Roman"/>
          <w:sz w:val="28"/>
          <w:szCs w:val="28"/>
        </w:rPr>
        <w:t xml:space="preserve"> </w:t>
      </w:r>
      <w:r w:rsidRPr="003F60D4">
        <w:rPr>
          <w:rFonts w:ascii="Times New Roman" w:hAnsi="Times New Roman"/>
          <w:sz w:val="28"/>
          <w:szCs w:val="28"/>
        </w:rPr>
        <w:t>сосудистыми заболеваниями в нестабильном состоянии</w:t>
      </w:r>
      <w:r>
        <w:rPr>
          <w:rFonts w:ascii="Times New Roman" w:hAnsi="Times New Roman"/>
          <w:sz w:val="28"/>
          <w:szCs w:val="28"/>
        </w:rPr>
        <w:t>;</w:t>
      </w:r>
    </w:p>
    <w:p w:rsidR="00027E6F" w:rsidRPr="003F60D4" w:rsidRDefault="00027E6F" w:rsidP="007F5EAA">
      <w:pPr>
        <w:pStyle w:val="ListParagraph"/>
        <w:numPr>
          <w:ilvl w:val="0"/>
          <w:numId w:val="3"/>
        </w:numPr>
        <w:jc w:val="both"/>
        <w:rPr>
          <w:rFonts w:ascii="Times New Roman" w:hAnsi="Times New Roman"/>
          <w:sz w:val="28"/>
          <w:szCs w:val="28"/>
        </w:rPr>
      </w:pPr>
      <w:r>
        <w:rPr>
          <w:rFonts w:ascii="Times New Roman" w:hAnsi="Times New Roman"/>
          <w:sz w:val="28"/>
          <w:szCs w:val="28"/>
        </w:rPr>
        <w:t>с</w:t>
      </w:r>
      <w:r w:rsidRPr="003F60D4">
        <w:rPr>
          <w:rFonts w:ascii="Times New Roman" w:hAnsi="Times New Roman"/>
          <w:sz w:val="28"/>
          <w:szCs w:val="28"/>
        </w:rPr>
        <w:t xml:space="preserve"> иммунодефицитным состояниями и иммуносупре</w:t>
      </w:r>
      <w:r>
        <w:rPr>
          <w:rFonts w:ascii="Times New Roman" w:hAnsi="Times New Roman"/>
          <w:sz w:val="28"/>
          <w:szCs w:val="28"/>
        </w:rPr>
        <w:t>с</w:t>
      </w:r>
      <w:r w:rsidRPr="003F60D4">
        <w:rPr>
          <w:rFonts w:ascii="Times New Roman" w:hAnsi="Times New Roman"/>
          <w:sz w:val="28"/>
          <w:szCs w:val="28"/>
        </w:rPr>
        <w:t>сией (при получении иммуносупрессивного лечения рекомендуется проводить вакцинацию инактивированными вакцинами через 4 недели после её окончания,</w:t>
      </w:r>
      <w:r>
        <w:rPr>
          <w:rFonts w:ascii="Times New Roman" w:hAnsi="Times New Roman"/>
          <w:sz w:val="28"/>
          <w:szCs w:val="28"/>
        </w:rPr>
        <w:t xml:space="preserve"> </w:t>
      </w:r>
      <w:r w:rsidRPr="003F60D4">
        <w:rPr>
          <w:rFonts w:ascii="Times New Roman" w:hAnsi="Times New Roman"/>
          <w:sz w:val="28"/>
          <w:szCs w:val="28"/>
        </w:rPr>
        <w:t>при числе гранулоцитов и лимфоцитов 1000 в 1 мкл. )</w:t>
      </w:r>
    </w:p>
    <w:p w:rsidR="00027E6F" w:rsidRPr="003F60D4" w:rsidRDefault="00027E6F" w:rsidP="007F5EAA">
      <w:pPr>
        <w:jc w:val="both"/>
        <w:rPr>
          <w:rFonts w:ascii="Times New Roman" w:hAnsi="Times New Roman"/>
          <w:sz w:val="28"/>
          <w:szCs w:val="28"/>
        </w:rPr>
      </w:pPr>
      <w:r w:rsidRPr="003F60D4">
        <w:rPr>
          <w:rFonts w:ascii="Times New Roman" w:hAnsi="Times New Roman"/>
          <w:sz w:val="28"/>
          <w:szCs w:val="28"/>
        </w:rPr>
        <w:t>Другие хронические заболевания, при которых показана вакцинация: заболевания почек, обмена веществ, красная волчанка, сахарный диабет,</w:t>
      </w:r>
      <w:r>
        <w:rPr>
          <w:rFonts w:ascii="Times New Roman" w:hAnsi="Times New Roman"/>
          <w:sz w:val="28"/>
          <w:szCs w:val="28"/>
        </w:rPr>
        <w:t xml:space="preserve"> </w:t>
      </w:r>
      <w:r w:rsidRPr="003F60D4">
        <w:rPr>
          <w:rFonts w:ascii="Times New Roman" w:hAnsi="Times New Roman"/>
          <w:sz w:val="28"/>
          <w:szCs w:val="28"/>
        </w:rPr>
        <w:t>гемоглобинопатии, пороки развития легких, бронхолегочная дисплазия, а также заболевания,</w:t>
      </w:r>
      <w:r>
        <w:rPr>
          <w:rFonts w:ascii="Times New Roman" w:hAnsi="Times New Roman"/>
          <w:sz w:val="28"/>
          <w:szCs w:val="28"/>
        </w:rPr>
        <w:t xml:space="preserve"> </w:t>
      </w:r>
      <w:r w:rsidRPr="003F60D4">
        <w:rPr>
          <w:rFonts w:ascii="Times New Roman" w:hAnsi="Times New Roman"/>
          <w:sz w:val="28"/>
          <w:szCs w:val="28"/>
        </w:rPr>
        <w:t>требующие длительн</w:t>
      </w:r>
      <w:r>
        <w:rPr>
          <w:rFonts w:ascii="Times New Roman" w:hAnsi="Times New Roman"/>
          <w:sz w:val="28"/>
          <w:szCs w:val="28"/>
        </w:rPr>
        <w:t>ой терапии ацетилсалициловой кис</w:t>
      </w:r>
      <w:r w:rsidRPr="003F60D4">
        <w:rPr>
          <w:rFonts w:ascii="Times New Roman" w:hAnsi="Times New Roman"/>
          <w:sz w:val="28"/>
          <w:szCs w:val="28"/>
        </w:rPr>
        <w:t>лотой.</w:t>
      </w:r>
    </w:p>
    <w:p w:rsidR="00027E6F" w:rsidRPr="003F60D4" w:rsidRDefault="00027E6F" w:rsidP="007F5EAA">
      <w:pPr>
        <w:ind w:left="360"/>
        <w:jc w:val="both"/>
        <w:rPr>
          <w:rFonts w:ascii="Times New Roman" w:hAnsi="Times New Roman"/>
          <w:sz w:val="28"/>
          <w:szCs w:val="28"/>
        </w:rPr>
      </w:pPr>
    </w:p>
    <w:sectPr w:rsidR="00027E6F" w:rsidRPr="003F60D4" w:rsidSect="00095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A1CC0"/>
    <w:multiLevelType w:val="hybridMultilevel"/>
    <w:tmpl w:val="4178E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8B638B3"/>
    <w:multiLevelType w:val="hybridMultilevel"/>
    <w:tmpl w:val="D60C0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F025A1"/>
    <w:multiLevelType w:val="hybridMultilevel"/>
    <w:tmpl w:val="84D68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F7A"/>
    <w:rsid w:val="00000E7D"/>
    <w:rsid w:val="00000F0F"/>
    <w:rsid w:val="000010FA"/>
    <w:rsid w:val="00001509"/>
    <w:rsid w:val="00001AD8"/>
    <w:rsid w:val="00002C37"/>
    <w:rsid w:val="00003E4B"/>
    <w:rsid w:val="000044A1"/>
    <w:rsid w:val="00004AA3"/>
    <w:rsid w:val="00005739"/>
    <w:rsid w:val="00005E5A"/>
    <w:rsid w:val="0000609C"/>
    <w:rsid w:val="00006E61"/>
    <w:rsid w:val="00007691"/>
    <w:rsid w:val="00007770"/>
    <w:rsid w:val="00007BF6"/>
    <w:rsid w:val="0001009A"/>
    <w:rsid w:val="0001016D"/>
    <w:rsid w:val="00011444"/>
    <w:rsid w:val="000117FC"/>
    <w:rsid w:val="00011AEE"/>
    <w:rsid w:val="00013323"/>
    <w:rsid w:val="00013326"/>
    <w:rsid w:val="00013B66"/>
    <w:rsid w:val="00013C94"/>
    <w:rsid w:val="00013F94"/>
    <w:rsid w:val="00014ACC"/>
    <w:rsid w:val="00014BF9"/>
    <w:rsid w:val="00014D66"/>
    <w:rsid w:val="00015466"/>
    <w:rsid w:val="000156BB"/>
    <w:rsid w:val="0001632F"/>
    <w:rsid w:val="00016398"/>
    <w:rsid w:val="0001659F"/>
    <w:rsid w:val="000165A3"/>
    <w:rsid w:val="000177BE"/>
    <w:rsid w:val="000177E2"/>
    <w:rsid w:val="00017ACE"/>
    <w:rsid w:val="00017B31"/>
    <w:rsid w:val="00020909"/>
    <w:rsid w:val="00020E0F"/>
    <w:rsid w:val="00021765"/>
    <w:rsid w:val="00021B12"/>
    <w:rsid w:val="00021ECB"/>
    <w:rsid w:val="000225AA"/>
    <w:rsid w:val="0002309C"/>
    <w:rsid w:val="000234AB"/>
    <w:rsid w:val="00023756"/>
    <w:rsid w:val="0002378A"/>
    <w:rsid w:val="00023A89"/>
    <w:rsid w:val="00023F38"/>
    <w:rsid w:val="00023FB7"/>
    <w:rsid w:val="000245EC"/>
    <w:rsid w:val="0002526F"/>
    <w:rsid w:val="00026334"/>
    <w:rsid w:val="00027971"/>
    <w:rsid w:val="00027C0F"/>
    <w:rsid w:val="00027E6F"/>
    <w:rsid w:val="00027ED0"/>
    <w:rsid w:val="0003086B"/>
    <w:rsid w:val="00032DD7"/>
    <w:rsid w:val="00032E8B"/>
    <w:rsid w:val="0003307A"/>
    <w:rsid w:val="000334EE"/>
    <w:rsid w:val="0003374D"/>
    <w:rsid w:val="00033C52"/>
    <w:rsid w:val="00034706"/>
    <w:rsid w:val="00035DB9"/>
    <w:rsid w:val="00036A03"/>
    <w:rsid w:val="00036E5A"/>
    <w:rsid w:val="00037E42"/>
    <w:rsid w:val="00040015"/>
    <w:rsid w:val="000406CC"/>
    <w:rsid w:val="00041C3D"/>
    <w:rsid w:val="000421C3"/>
    <w:rsid w:val="00042444"/>
    <w:rsid w:val="000438B0"/>
    <w:rsid w:val="00045403"/>
    <w:rsid w:val="000455F9"/>
    <w:rsid w:val="00045F8D"/>
    <w:rsid w:val="00047894"/>
    <w:rsid w:val="00047A46"/>
    <w:rsid w:val="000500CF"/>
    <w:rsid w:val="00050321"/>
    <w:rsid w:val="00051474"/>
    <w:rsid w:val="00051D6C"/>
    <w:rsid w:val="000529F6"/>
    <w:rsid w:val="00052B37"/>
    <w:rsid w:val="0005316B"/>
    <w:rsid w:val="00053898"/>
    <w:rsid w:val="00053E1B"/>
    <w:rsid w:val="00053F46"/>
    <w:rsid w:val="000540AD"/>
    <w:rsid w:val="00054C30"/>
    <w:rsid w:val="00054E48"/>
    <w:rsid w:val="000553BA"/>
    <w:rsid w:val="00055AFA"/>
    <w:rsid w:val="00055B7A"/>
    <w:rsid w:val="00055E3C"/>
    <w:rsid w:val="0005661E"/>
    <w:rsid w:val="00056FB7"/>
    <w:rsid w:val="000570CD"/>
    <w:rsid w:val="00057B0E"/>
    <w:rsid w:val="00060E15"/>
    <w:rsid w:val="0006103E"/>
    <w:rsid w:val="00061556"/>
    <w:rsid w:val="0006174B"/>
    <w:rsid w:val="00062335"/>
    <w:rsid w:val="000625D2"/>
    <w:rsid w:val="00062E8F"/>
    <w:rsid w:val="00062F22"/>
    <w:rsid w:val="00063378"/>
    <w:rsid w:val="00063BCF"/>
    <w:rsid w:val="000640D9"/>
    <w:rsid w:val="00064568"/>
    <w:rsid w:val="00064792"/>
    <w:rsid w:val="00065B8B"/>
    <w:rsid w:val="0006608A"/>
    <w:rsid w:val="0006623D"/>
    <w:rsid w:val="00066690"/>
    <w:rsid w:val="00066C27"/>
    <w:rsid w:val="00066ED7"/>
    <w:rsid w:val="000679C5"/>
    <w:rsid w:val="00067ED3"/>
    <w:rsid w:val="00067FCD"/>
    <w:rsid w:val="00071D30"/>
    <w:rsid w:val="000726C5"/>
    <w:rsid w:val="00072916"/>
    <w:rsid w:val="000729EC"/>
    <w:rsid w:val="000732F1"/>
    <w:rsid w:val="000733F1"/>
    <w:rsid w:val="000741C5"/>
    <w:rsid w:val="00074BAF"/>
    <w:rsid w:val="00074C1C"/>
    <w:rsid w:val="00075051"/>
    <w:rsid w:val="00075A09"/>
    <w:rsid w:val="000764ED"/>
    <w:rsid w:val="00076C19"/>
    <w:rsid w:val="00076E3A"/>
    <w:rsid w:val="00077E98"/>
    <w:rsid w:val="000800BD"/>
    <w:rsid w:val="000809F2"/>
    <w:rsid w:val="00080F40"/>
    <w:rsid w:val="00083292"/>
    <w:rsid w:val="00083366"/>
    <w:rsid w:val="00083F5D"/>
    <w:rsid w:val="00085535"/>
    <w:rsid w:val="00086260"/>
    <w:rsid w:val="0008673B"/>
    <w:rsid w:val="00086B5B"/>
    <w:rsid w:val="00086E03"/>
    <w:rsid w:val="00086E27"/>
    <w:rsid w:val="00086FC3"/>
    <w:rsid w:val="00087641"/>
    <w:rsid w:val="00090359"/>
    <w:rsid w:val="000907E3"/>
    <w:rsid w:val="00091C75"/>
    <w:rsid w:val="000928A2"/>
    <w:rsid w:val="00093668"/>
    <w:rsid w:val="000945FA"/>
    <w:rsid w:val="00095425"/>
    <w:rsid w:val="000960FE"/>
    <w:rsid w:val="0009662D"/>
    <w:rsid w:val="000966B6"/>
    <w:rsid w:val="00096844"/>
    <w:rsid w:val="000A07E8"/>
    <w:rsid w:val="000A0C0E"/>
    <w:rsid w:val="000A0F87"/>
    <w:rsid w:val="000A131F"/>
    <w:rsid w:val="000A1BB6"/>
    <w:rsid w:val="000A25ED"/>
    <w:rsid w:val="000A36B8"/>
    <w:rsid w:val="000A3A31"/>
    <w:rsid w:val="000A3F12"/>
    <w:rsid w:val="000A4736"/>
    <w:rsid w:val="000A47D1"/>
    <w:rsid w:val="000A4C9C"/>
    <w:rsid w:val="000A4E43"/>
    <w:rsid w:val="000A606A"/>
    <w:rsid w:val="000A60E8"/>
    <w:rsid w:val="000A652B"/>
    <w:rsid w:val="000A6F2E"/>
    <w:rsid w:val="000A7145"/>
    <w:rsid w:val="000A72F1"/>
    <w:rsid w:val="000A748F"/>
    <w:rsid w:val="000A77FE"/>
    <w:rsid w:val="000A7B97"/>
    <w:rsid w:val="000B0197"/>
    <w:rsid w:val="000B08E1"/>
    <w:rsid w:val="000B0B85"/>
    <w:rsid w:val="000B1053"/>
    <w:rsid w:val="000B15DD"/>
    <w:rsid w:val="000B1740"/>
    <w:rsid w:val="000B24B3"/>
    <w:rsid w:val="000B2FB4"/>
    <w:rsid w:val="000B3374"/>
    <w:rsid w:val="000B3894"/>
    <w:rsid w:val="000B3CA9"/>
    <w:rsid w:val="000B3E58"/>
    <w:rsid w:val="000B40DD"/>
    <w:rsid w:val="000B44ED"/>
    <w:rsid w:val="000B488B"/>
    <w:rsid w:val="000B515D"/>
    <w:rsid w:val="000B51BF"/>
    <w:rsid w:val="000B54BF"/>
    <w:rsid w:val="000B54C5"/>
    <w:rsid w:val="000B5E04"/>
    <w:rsid w:val="000B6419"/>
    <w:rsid w:val="000B6DA0"/>
    <w:rsid w:val="000B75D9"/>
    <w:rsid w:val="000B7832"/>
    <w:rsid w:val="000B7AC5"/>
    <w:rsid w:val="000C0146"/>
    <w:rsid w:val="000C07CF"/>
    <w:rsid w:val="000C14FB"/>
    <w:rsid w:val="000C1F61"/>
    <w:rsid w:val="000C2581"/>
    <w:rsid w:val="000C2783"/>
    <w:rsid w:val="000C287C"/>
    <w:rsid w:val="000C2919"/>
    <w:rsid w:val="000C2CBD"/>
    <w:rsid w:val="000C2E14"/>
    <w:rsid w:val="000C456F"/>
    <w:rsid w:val="000C47CB"/>
    <w:rsid w:val="000C5407"/>
    <w:rsid w:val="000C5479"/>
    <w:rsid w:val="000C5F54"/>
    <w:rsid w:val="000C63A2"/>
    <w:rsid w:val="000C64D3"/>
    <w:rsid w:val="000C7146"/>
    <w:rsid w:val="000C7971"/>
    <w:rsid w:val="000C7DE1"/>
    <w:rsid w:val="000D06CE"/>
    <w:rsid w:val="000D125A"/>
    <w:rsid w:val="000D14BF"/>
    <w:rsid w:val="000D2188"/>
    <w:rsid w:val="000D28E5"/>
    <w:rsid w:val="000D325C"/>
    <w:rsid w:val="000D37FC"/>
    <w:rsid w:val="000D3B90"/>
    <w:rsid w:val="000D49FC"/>
    <w:rsid w:val="000D5540"/>
    <w:rsid w:val="000D562A"/>
    <w:rsid w:val="000D5640"/>
    <w:rsid w:val="000D587A"/>
    <w:rsid w:val="000D59B0"/>
    <w:rsid w:val="000D67E0"/>
    <w:rsid w:val="000D696B"/>
    <w:rsid w:val="000D6E83"/>
    <w:rsid w:val="000D71BB"/>
    <w:rsid w:val="000D77BB"/>
    <w:rsid w:val="000E0F11"/>
    <w:rsid w:val="000E0F53"/>
    <w:rsid w:val="000E1304"/>
    <w:rsid w:val="000E1307"/>
    <w:rsid w:val="000E139B"/>
    <w:rsid w:val="000E161E"/>
    <w:rsid w:val="000E1DE3"/>
    <w:rsid w:val="000E1EE8"/>
    <w:rsid w:val="000E2179"/>
    <w:rsid w:val="000E27A1"/>
    <w:rsid w:val="000E29D7"/>
    <w:rsid w:val="000E35B3"/>
    <w:rsid w:val="000E3ECD"/>
    <w:rsid w:val="000E4940"/>
    <w:rsid w:val="000E51AE"/>
    <w:rsid w:val="000E5A6D"/>
    <w:rsid w:val="000E5DE4"/>
    <w:rsid w:val="000E6F1C"/>
    <w:rsid w:val="000E718D"/>
    <w:rsid w:val="000E7730"/>
    <w:rsid w:val="000F1183"/>
    <w:rsid w:val="000F14D0"/>
    <w:rsid w:val="000F158D"/>
    <w:rsid w:val="000F271B"/>
    <w:rsid w:val="000F2EB5"/>
    <w:rsid w:val="000F3143"/>
    <w:rsid w:val="000F328C"/>
    <w:rsid w:val="000F3739"/>
    <w:rsid w:val="000F3DF0"/>
    <w:rsid w:val="000F42D1"/>
    <w:rsid w:val="000F52C0"/>
    <w:rsid w:val="000F5888"/>
    <w:rsid w:val="000F5ADB"/>
    <w:rsid w:val="000F5B93"/>
    <w:rsid w:val="000F65D3"/>
    <w:rsid w:val="000F74B9"/>
    <w:rsid w:val="00100360"/>
    <w:rsid w:val="00101376"/>
    <w:rsid w:val="001018F8"/>
    <w:rsid w:val="0010330C"/>
    <w:rsid w:val="0010374C"/>
    <w:rsid w:val="00103815"/>
    <w:rsid w:val="00103DA6"/>
    <w:rsid w:val="001047F8"/>
    <w:rsid w:val="00104F63"/>
    <w:rsid w:val="00105209"/>
    <w:rsid w:val="00105241"/>
    <w:rsid w:val="00105500"/>
    <w:rsid w:val="00105C33"/>
    <w:rsid w:val="00106F56"/>
    <w:rsid w:val="00107042"/>
    <w:rsid w:val="001072E1"/>
    <w:rsid w:val="00107806"/>
    <w:rsid w:val="001106AD"/>
    <w:rsid w:val="00110AE3"/>
    <w:rsid w:val="001114C2"/>
    <w:rsid w:val="00111520"/>
    <w:rsid w:val="001115B0"/>
    <w:rsid w:val="00111B3D"/>
    <w:rsid w:val="00111F84"/>
    <w:rsid w:val="001124B5"/>
    <w:rsid w:val="00112DB4"/>
    <w:rsid w:val="00113623"/>
    <w:rsid w:val="00113871"/>
    <w:rsid w:val="0011487C"/>
    <w:rsid w:val="00114A52"/>
    <w:rsid w:val="00114B15"/>
    <w:rsid w:val="00114DA1"/>
    <w:rsid w:val="00114FC7"/>
    <w:rsid w:val="001151CA"/>
    <w:rsid w:val="00115549"/>
    <w:rsid w:val="00115B98"/>
    <w:rsid w:val="00116016"/>
    <w:rsid w:val="0011701D"/>
    <w:rsid w:val="00117402"/>
    <w:rsid w:val="00120DC1"/>
    <w:rsid w:val="00121740"/>
    <w:rsid w:val="00121C60"/>
    <w:rsid w:val="0012268F"/>
    <w:rsid w:val="00122738"/>
    <w:rsid w:val="00122950"/>
    <w:rsid w:val="00123048"/>
    <w:rsid w:val="00124579"/>
    <w:rsid w:val="00124D4B"/>
    <w:rsid w:val="00124DB8"/>
    <w:rsid w:val="00124F7A"/>
    <w:rsid w:val="001250DA"/>
    <w:rsid w:val="00125403"/>
    <w:rsid w:val="00125882"/>
    <w:rsid w:val="00125FE1"/>
    <w:rsid w:val="00126027"/>
    <w:rsid w:val="00126077"/>
    <w:rsid w:val="001260A4"/>
    <w:rsid w:val="00126538"/>
    <w:rsid w:val="001268E0"/>
    <w:rsid w:val="00126C86"/>
    <w:rsid w:val="0012702F"/>
    <w:rsid w:val="001271E8"/>
    <w:rsid w:val="001279EC"/>
    <w:rsid w:val="00127A2E"/>
    <w:rsid w:val="00127A86"/>
    <w:rsid w:val="00127E64"/>
    <w:rsid w:val="001315D7"/>
    <w:rsid w:val="001319DD"/>
    <w:rsid w:val="00131E04"/>
    <w:rsid w:val="00131F0A"/>
    <w:rsid w:val="00132085"/>
    <w:rsid w:val="00133016"/>
    <w:rsid w:val="0013439E"/>
    <w:rsid w:val="00134449"/>
    <w:rsid w:val="0013470A"/>
    <w:rsid w:val="00134DF3"/>
    <w:rsid w:val="001356F4"/>
    <w:rsid w:val="00135C5E"/>
    <w:rsid w:val="00137529"/>
    <w:rsid w:val="00137CA0"/>
    <w:rsid w:val="0014052A"/>
    <w:rsid w:val="001409DF"/>
    <w:rsid w:val="00140CA1"/>
    <w:rsid w:val="00141A4C"/>
    <w:rsid w:val="00142029"/>
    <w:rsid w:val="0014288B"/>
    <w:rsid w:val="00143479"/>
    <w:rsid w:val="00143FC5"/>
    <w:rsid w:val="00144138"/>
    <w:rsid w:val="0014535F"/>
    <w:rsid w:val="00145B62"/>
    <w:rsid w:val="0014738A"/>
    <w:rsid w:val="001475EC"/>
    <w:rsid w:val="00147A6A"/>
    <w:rsid w:val="00147C16"/>
    <w:rsid w:val="0015198F"/>
    <w:rsid w:val="00151C38"/>
    <w:rsid w:val="001539A3"/>
    <w:rsid w:val="00154129"/>
    <w:rsid w:val="001549E1"/>
    <w:rsid w:val="00155794"/>
    <w:rsid w:val="00156057"/>
    <w:rsid w:val="001564E6"/>
    <w:rsid w:val="00156A07"/>
    <w:rsid w:val="001576D2"/>
    <w:rsid w:val="00160C79"/>
    <w:rsid w:val="00160F6E"/>
    <w:rsid w:val="00161445"/>
    <w:rsid w:val="00161F96"/>
    <w:rsid w:val="00162022"/>
    <w:rsid w:val="0016259B"/>
    <w:rsid w:val="00162A9E"/>
    <w:rsid w:val="0016395E"/>
    <w:rsid w:val="00163C9B"/>
    <w:rsid w:val="001645AA"/>
    <w:rsid w:val="001645F1"/>
    <w:rsid w:val="001648FC"/>
    <w:rsid w:val="00166FFE"/>
    <w:rsid w:val="00167380"/>
    <w:rsid w:val="00167BE6"/>
    <w:rsid w:val="00170D4A"/>
    <w:rsid w:val="00170F06"/>
    <w:rsid w:val="001719FA"/>
    <w:rsid w:val="00172453"/>
    <w:rsid w:val="00173D8A"/>
    <w:rsid w:val="00174029"/>
    <w:rsid w:val="00174D69"/>
    <w:rsid w:val="0017557C"/>
    <w:rsid w:val="00175DCE"/>
    <w:rsid w:val="00175FBC"/>
    <w:rsid w:val="0017619E"/>
    <w:rsid w:val="00176949"/>
    <w:rsid w:val="001775F7"/>
    <w:rsid w:val="001805B4"/>
    <w:rsid w:val="0018170B"/>
    <w:rsid w:val="001817C2"/>
    <w:rsid w:val="00181FEE"/>
    <w:rsid w:val="001820C1"/>
    <w:rsid w:val="0018266D"/>
    <w:rsid w:val="00182C56"/>
    <w:rsid w:val="00182FD9"/>
    <w:rsid w:val="00183668"/>
    <w:rsid w:val="00183692"/>
    <w:rsid w:val="00183896"/>
    <w:rsid w:val="001843B5"/>
    <w:rsid w:val="001848ED"/>
    <w:rsid w:val="00185229"/>
    <w:rsid w:val="00186031"/>
    <w:rsid w:val="0018606B"/>
    <w:rsid w:val="00186621"/>
    <w:rsid w:val="00186A13"/>
    <w:rsid w:val="00186BA9"/>
    <w:rsid w:val="00186C09"/>
    <w:rsid w:val="001877FB"/>
    <w:rsid w:val="00187F22"/>
    <w:rsid w:val="00187FAE"/>
    <w:rsid w:val="0019113B"/>
    <w:rsid w:val="001928DD"/>
    <w:rsid w:val="001935BB"/>
    <w:rsid w:val="00193919"/>
    <w:rsid w:val="001943C0"/>
    <w:rsid w:val="001947E0"/>
    <w:rsid w:val="00194833"/>
    <w:rsid w:val="00195C08"/>
    <w:rsid w:val="00196B18"/>
    <w:rsid w:val="001A0165"/>
    <w:rsid w:val="001A03ED"/>
    <w:rsid w:val="001A097B"/>
    <w:rsid w:val="001A10F1"/>
    <w:rsid w:val="001A18EC"/>
    <w:rsid w:val="001A1A0B"/>
    <w:rsid w:val="001A1A70"/>
    <w:rsid w:val="001A1C16"/>
    <w:rsid w:val="001A1C1E"/>
    <w:rsid w:val="001A1CFF"/>
    <w:rsid w:val="001A1ED0"/>
    <w:rsid w:val="001A26A9"/>
    <w:rsid w:val="001A27A4"/>
    <w:rsid w:val="001A30B2"/>
    <w:rsid w:val="001A335E"/>
    <w:rsid w:val="001A3706"/>
    <w:rsid w:val="001A4FC5"/>
    <w:rsid w:val="001A5CC6"/>
    <w:rsid w:val="001A661C"/>
    <w:rsid w:val="001A67F6"/>
    <w:rsid w:val="001A6E11"/>
    <w:rsid w:val="001A7188"/>
    <w:rsid w:val="001A7AE2"/>
    <w:rsid w:val="001B0B1C"/>
    <w:rsid w:val="001B0BCA"/>
    <w:rsid w:val="001B1928"/>
    <w:rsid w:val="001B26B8"/>
    <w:rsid w:val="001B33A5"/>
    <w:rsid w:val="001B38C2"/>
    <w:rsid w:val="001B422D"/>
    <w:rsid w:val="001B4244"/>
    <w:rsid w:val="001B4780"/>
    <w:rsid w:val="001B5DF4"/>
    <w:rsid w:val="001B5E53"/>
    <w:rsid w:val="001B6900"/>
    <w:rsid w:val="001B6D23"/>
    <w:rsid w:val="001B720D"/>
    <w:rsid w:val="001B74B4"/>
    <w:rsid w:val="001B7E4E"/>
    <w:rsid w:val="001C101D"/>
    <w:rsid w:val="001C13CA"/>
    <w:rsid w:val="001C1984"/>
    <w:rsid w:val="001C2319"/>
    <w:rsid w:val="001C2889"/>
    <w:rsid w:val="001C2C72"/>
    <w:rsid w:val="001C2CBF"/>
    <w:rsid w:val="001C3119"/>
    <w:rsid w:val="001C3226"/>
    <w:rsid w:val="001C4330"/>
    <w:rsid w:val="001C438C"/>
    <w:rsid w:val="001C4DE4"/>
    <w:rsid w:val="001C4F3F"/>
    <w:rsid w:val="001C614E"/>
    <w:rsid w:val="001C63C5"/>
    <w:rsid w:val="001C648B"/>
    <w:rsid w:val="001C6A5D"/>
    <w:rsid w:val="001C6A9C"/>
    <w:rsid w:val="001C70F7"/>
    <w:rsid w:val="001C72D0"/>
    <w:rsid w:val="001C778C"/>
    <w:rsid w:val="001C7E60"/>
    <w:rsid w:val="001D041F"/>
    <w:rsid w:val="001D04F6"/>
    <w:rsid w:val="001D2702"/>
    <w:rsid w:val="001D2D31"/>
    <w:rsid w:val="001D4455"/>
    <w:rsid w:val="001D45C9"/>
    <w:rsid w:val="001D47E3"/>
    <w:rsid w:val="001D499C"/>
    <w:rsid w:val="001D4D47"/>
    <w:rsid w:val="001D51AE"/>
    <w:rsid w:val="001D5FC8"/>
    <w:rsid w:val="001D6A56"/>
    <w:rsid w:val="001D719C"/>
    <w:rsid w:val="001D7469"/>
    <w:rsid w:val="001D7572"/>
    <w:rsid w:val="001D7773"/>
    <w:rsid w:val="001E006D"/>
    <w:rsid w:val="001E045F"/>
    <w:rsid w:val="001E0A45"/>
    <w:rsid w:val="001E0DE9"/>
    <w:rsid w:val="001E0E97"/>
    <w:rsid w:val="001E124B"/>
    <w:rsid w:val="001E13B3"/>
    <w:rsid w:val="001E14E2"/>
    <w:rsid w:val="001E1751"/>
    <w:rsid w:val="001E28ED"/>
    <w:rsid w:val="001E3465"/>
    <w:rsid w:val="001E37E6"/>
    <w:rsid w:val="001E4B11"/>
    <w:rsid w:val="001E4F6D"/>
    <w:rsid w:val="001E59B8"/>
    <w:rsid w:val="001E5D4B"/>
    <w:rsid w:val="001E6C3A"/>
    <w:rsid w:val="001E7549"/>
    <w:rsid w:val="001F04EB"/>
    <w:rsid w:val="001F0DBC"/>
    <w:rsid w:val="001F0E81"/>
    <w:rsid w:val="001F246D"/>
    <w:rsid w:val="001F2E20"/>
    <w:rsid w:val="001F3B83"/>
    <w:rsid w:val="001F3DCE"/>
    <w:rsid w:val="001F3F1C"/>
    <w:rsid w:val="001F477C"/>
    <w:rsid w:val="001F4FD7"/>
    <w:rsid w:val="001F52B4"/>
    <w:rsid w:val="001F5D7F"/>
    <w:rsid w:val="001F643E"/>
    <w:rsid w:val="001F6A7A"/>
    <w:rsid w:val="001F6FC9"/>
    <w:rsid w:val="001F7251"/>
    <w:rsid w:val="001F7675"/>
    <w:rsid w:val="001F7A01"/>
    <w:rsid w:val="00200F61"/>
    <w:rsid w:val="002010D9"/>
    <w:rsid w:val="00201946"/>
    <w:rsid w:val="00201AAD"/>
    <w:rsid w:val="00202459"/>
    <w:rsid w:val="00202647"/>
    <w:rsid w:val="00202795"/>
    <w:rsid w:val="00202A93"/>
    <w:rsid w:val="00202DDB"/>
    <w:rsid w:val="00203CC8"/>
    <w:rsid w:val="002053A9"/>
    <w:rsid w:val="00205AB6"/>
    <w:rsid w:val="0020647A"/>
    <w:rsid w:val="00207A4E"/>
    <w:rsid w:val="00207F27"/>
    <w:rsid w:val="00210F7A"/>
    <w:rsid w:val="002111EC"/>
    <w:rsid w:val="002115CC"/>
    <w:rsid w:val="002117E3"/>
    <w:rsid w:val="00211EC3"/>
    <w:rsid w:val="002132A9"/>
    <w:rsid w:val="0021353D"/>
    <w:rsid w:val="00213887"/>
    <w:rsid w:val="00214C3B"/>
    <w:rsid w:val="00214F39"/>
    <w:rsid w:val="00214FEF"/>
    <w:rsid w:val="002154F1"/>
    <w:rsid w:val="00215C30"/>
    <w:rsid w:val="0021619A"/>
    <w:rsid w:val="00216503"/>
    <w:rsid w:val="00217BAB"/>
    <w:rsid w:val="00217D67"/>
    <w:rsid w:val="00217DA1"/>
    <w:rsid w:val="0022153A"/>
    <w:rsid w:val="002216AF"/>
    <w:rsid w:val="00222A4E"/>
    <w:rsid w:val="00223664"/>
    <w:rsid w:val="00223ED7"/>
    <w:rsid w:val="00224A07"/>
    <w:rsid w:val="002251C9"/>
    <w:rsid w:val="002255A8"/>
    <w:rsid w:val="00225775"/>
    <w:rsid w:val="00225B5C"/>
    <w:rsid w:val="002264C8"/>
    <w:rsid w:val="00226523"/>
    <w:rsid w:val="00226DD9"/>
    <w:rsid w:val="0022751D"/>
    <w:rsid w:val="002276BC"/>
    <w:rsid w:val="00230257"/>
    <w:rsid w:val="00230EA1"/>
    <w:rsid w:val="0023159A"/>
    <w:rsid w:val="002317DA"/>
    <w:rsid w:val="00231C61"/>
    <w:rsid w:val="00232185"/>
    <w:rsid w:val="002322E1"/>
    <w:rsid w:val="002322F5"/>
    <w:rsid w:val="00232E3C"/>
    <w:rsid w:val="00233494"/>
    <w:rsid w:val="002335AA"/>
    <w:rsid w:val="0023367F"/>
    <w:rsid w:val="00233CF6"/>
    <w:rsid w:val="00234520"/>
    <w:rsid w:val="00234B60"/>
    <w:rsid w:val="00234F1B"/>
    <w:rsid w:val="00235508"/>
    <w:rsid w:val="00235ED5"/>
    <w:rsid w:val="00236BDC"/>
    <w:rsid w:val="00236C5C"/>
    <w:rsid w:val="002402B1"/>
    <w:rsid w:val="002409C3"/>
    <w:rsid w:val="00240AEA"/>
    <w:rsid w:val="00240DBE"/>
    <w:rsid w:val="00240E1A"/>
    <w:rsid w:val="00241023"/>
    <w:rsid w:val="00241232"/>
    <w:rsid w:val="00241F71"/>
    <w:rsid w:val="00242C24"/>
    <w:rsid w:val="00242FE9"/>
    <w:rsid w:val="0024331A"/>
    <w:rsid w:val="0024355A"/>
    <w:rsid w:val="00243AAD"/>
    <w:rsid w:val="00243B3C"/>
    <w:rsid w:val="0024450A"/>
    <w:rsid w:val="00244CAF"/>
    <w:rsid w:val="002455CF"/>
    <w:rsid w:val="0024595E"/>
    <w:rsid w:val="002459DA"/>
    <w:rsid w:val="00245C33"/>
    <w:rsid w:val="002478C7"/>
    <w:rsid w:val="002503BA"/>
    <w:rsid w:val="0025096F"/>
    <w:rsid w:val="00251EE4"/>
    <w:rsid w:val="002522D8"/>
    <w:rsid w:val="0025237E"/>
    <w:rsid w:val="002529FD"/>
    <w:rsid w:val="00252E4A"/>
    <w:rsid w:val="00253096"/>
    <w:rsid w:val="00253478"/>
    <w:rsid w:val="00253765"/>
    <w:rsid w:val="00253B50"/>
    <w:rsid w:val="00253EA8"/>
    <w:rsid w:val="002547C8"/>
    <w:rsid w:val="00254FC1"/>
    <w:rsid w:val="002552BF"/>
    <w:rsid w:val="00255951"/>
    <w:rsid w:val="002565BD"/>
    <w:rsid w:val="00256A1B"/>
    <w:rsid w:val="00257792"/>
    <w:rsid w:val="002607FF"/>
    <w:rsid w:val="002609E4"/>
    <w:rsid w:val="00261299"/>
    <w:rsid w:val="0026166D"/>
    <w:rsid w:val="002616FD"/>
    <w:rsid w:val="00261CB2"/>
    <w:rsid w:val="00261E0C"/>
    <w:rsid w:val="00261E1B"/>
    <w:rsid w:val="00261EA7"/>
    <w:rsid w:val="00262770"/>
    <w:rsid w:val="00262D2C"/>
    <w:rsid w:val="00263933"/>
    <w:rsid w:val="00263A86"/>
    <w:rsid w:val="00263F2F"/>
    <w:rsid w:val="00264999"/>
    <w:rsid w:val="00264CCD"/>
    <w:rsid w:val="00264ED6"/>
    <w:rsid w:val="00264F4A"/>
    <w:rsid w:val="002653A8"/>
    <w:rsid w:val="002660A8"/>
    <w:rsid w:val="0026654D"/>
    <w:rsid w:val="0026667B"/>
    <w:rsid w:val="00266906"/>
    <w:rsid w:val="0026772F"/>
    <w:rsid w:val="00267BDF"/>
    <w:rsid w:val="002709F0"/>
    <w:rsid w:val="002715EB"/>
    <w:rsid w:val="0027164A"/>
    <w:rsid w:val="00271EA3"/>
    <w:rsid w:val="00273208"/>
    <w:rsid w:val="00273526"/>
    <w:rsid w:val="002736C9"/>
    <w:rsid w:val="002741DB"/>
    <w:rsid w:val="002741F4"/>
    <w:rsid w:val="002754AF"/>
    <w:rsid w:val="00275A06"/>
    <w:rsid w:val="00275A88"/>
    <w:rsid w:val="002762F3"/>
    <w:rsid w:val="0027669D"/>
    <w:rsid w:val="00276D94"/>
    <w:rsid w:val="00276F6A"/>
    <w:rsid w:val="002805D1"/>
    <w:rsid w:val="00281580"/>
    <w:rsid w:val="00281C20"/>
    <w:rsid w:val="002824EE"/>
    <w:rsid w:val="00282AE3"/>
    <w:rsid w:val="002836B1"/>
    <w:rsid w:val="00283A19"/>
    <w:rsid w:val="00283AAC"/>
    <w:rsid w:val="00284339"/>
    <w:rsid w:val="00285BC7"/>
    <w:rsid w:val="002866E6"/>
    <w:rsid w:val="0028731A"/>
    <w:rsid w:val="002914F9"/>
    <w:rsid w:val="0029214C"/>
    <w:rsid w:val="00292398"/>
    <w:rsid w:val="0029246F"/>
    <w:rsid w:val="00292484"/>
    <w:rsid w:val="00292BE8"/>
    <w:rsid w:val="00292C1E"/>
    <w:rsid w:val="00294722"/>
    <w:rsid w:val="002960BB"/>
    <w:rsid w:val="00296A80"/>
    <w:rsid w:val="0029708F"/>
    <w:rsid w:val="0029725F"/>
    <w:rsid w:val="002A0057"/>
    <w:rsid w:val="002A0203"/>
    <w:rsid w:val="002A074B"/>
    <w:rsid w:val="002A12E3"/>
    <w:rsid w:val="002A1FE6"/>
    <w:rsid w:val="002A2267"/>
    <w:rsid w:val="002A2F1D"/>
    <w:rsid w:val="002A314D"/>
    <w:rsid w:val="002A321E"/>
    <w:rsid w:val="002A3559"/>
    <w:rsid w:val="002A3F3F"/>
    <w:rsid w:val="002A4393"/>
    <w:rsid w:val="002A4B0A"/>
    <w:rsid w:val="002A51DC"/>
    <w:rsid w:val="002A540C"/>
    <w:rsid w:val="002A5737"/>
    <w:rsid w:val="002A59B4"/>
    <w:rsid w:val="002A5A9F"/>
    <w:rsid w:val="002A62C7"/>
    <w:rsid w:val="002A681E"/>
    <w:rsid w:val="002A6AA2"/>
    <w:rsid w:val="002A75E2"/>
    <w:rsid w:val="002A7C70"/>
    <w:rsid w:val="002B0DD2"/>
    <w:rsid w:val="002B1F5B"/>
    <w:rsid w:val="002B23DB"/>
    <w:rsid w:val="002B4423"/>
    <w:rsid w:val="002B45F0"/>
    <w:rsid w:val="002B4752"/>
    <w:rsid w:val="002B4F0C"/>
    <w:rsid w:val="002B5BE4"/>
    <w:rsid w:val="002B682A"/>
    <w:rsid w:val="002B70B6"/>
    <w:rsid w:val="002B74AE"/>
    <w:rsid w:val="002B7639"/>
    <w:rsid w:val="002B76C6"/>
    <w:rsid w:val="002B79D6"/>
    <w:rsid w:val="002C0388"/>
    <w:rsid w:val="002C0BD9"/>
    <w:rsid w:val="002C1863"/>
    <w:rsid w:val="002C2280"/>
    <w:rsid w:val="002C2444"/>
    <w:rsid w:val="002C417E"/>
    <w:rsid w:val="002C576E"/>
    <w:rsid w:val="002C5EA5"/>
    <w:rsid w:val="002C63B2"/>
    <w:rsid w:val="002C648F"/>
    <w:rsid w:val="002C75AA"/>
    <w:rsid w:val="002C77C2"/>
    <w:rsid w:val="002C7E7A"/>
    <w:rsid w:val="002D1205"/>
    <w:rsid w:val="002D159A"/>
    <w:rsid w:val="002D2820"/>
    <w:rsid w:val="002D2D35"/>
    <w:rsid w:val="002D3F37"/>
    <w:rsid w:val="002D43BB"/>
    <w:rsid w:val="002D4C9A"/>
    <w:rsid w:val="002D512E"/>
    <w:rsid w:val="002D55A0"/>
    <w:rsid w:val="002D62D1"/>
    <w:rsid w:val="002D6323"/>
    <w:rsid w:val="002D6D26"/>
    <w:rsid w:val="002D6E85"/>
    <w:rsid w:val="002D70E7"/>
    <w:rsid w:val="002D7356"/>
    <w:rsid w:val="002D76EB"/>
    <w:rsid w:val="002E0219"/>
    <w:rsid w:val="002E02E7"/>
    <w:rsid w:val="002E0970"/>
    <w:rsid w:val="002E0B05"/>
    <w:rsid w:val="002E157E"/>
    <w:rsid w:val="002E1DAD"/>
    <w:rsid w:val="002E2243"/>
    <w:rsid w:val="002E2860"/>
    <w:rsid w:val="002E3171"/>
    <w:rsid w:val="002E3474"/>
    <w:rsid w:val="002E43D1"/>
    <w:rsid w:val="002E4D53"/>
    <w:rsid w:val="002E5A71"/>
    <w:rsid w:val="002E5CBC"/>
    <w:rsid w:val="002E6294"/>
    <w:rsid w:val="002E6BF5"/>
    <w:rsid w:val="002E6C2B"/>
    <w:rsid w:val="002E7098"/>
    <w:rsid w:val="002E76EA"/>
    <w:rsid w:val="002E781C"/>
    <w:rsid w:val="002E7A8E"/>
    <w:rsid w:val="002E7B15"/>
    <w:rsid w:val="002E7C66"/>
    <w:rsid w:val="002F08D2"/>
    <w:rsid w:val="002F0906"/>
    <w:rsid w:val="002F094E"/>
    <w:rsid w:val="002F1547"/>
    <w:rsid w:val="002F181D"/>
    <w:rsid w:val="002F1A96"/>
    <w:rsid w:val="002F2DBF"/>
    <w:rsid w:val="002F2E42"/>
    <w:rsid w:val="002F39C9"/>
    <w:rsid w:val="002F3BF4"/>
    <w:rsid w:val="002F3E71"/>
    <w:rsid w:val="002F41B4"/>
    <w:rsid w:val="002F41C0"/>
    <w:rsid w:val="002F44AA"/>
    <w:rsid w:val="002F4A9C"/>
    <w:rsid w:val="002F64C4"/>
    <w:rsid w:val="002F69E8"/>
    <w:rsid w:val="002F6C79"/>
    <w:rsid w:val="002F7178"/>
    <w:rsid w:val="002F76FF"/>
    <w:rsid w:val="002F7C05"/>
    <w:rsid w:val="00300CA1"/>
    <w:rsid w:val="00301082"/>
    <w:rsid w:val="0030141E"/>
    <w:rsid w:val="00301925"/>
    <w:rsid w:val="00301C06"/>
    <w:rsid w:val="00301D18"/>
    <w:rsid w:val="00302455"/>
    <w:rsid w:val="003024E8"/>
    <w:rsid w:val="003035D2"/>
    <w:rsid w:val="0030394E"/>
    <w:rsid w:val="00303FCE"/>
    <w:rsid w:val="0030430D"/>
    <w:rsid w:val="0030497B"/>
    <w:rsid w:val="00305640"/>
    <w:rsid w:val="00305994"/>
    <w:rsid w:val="00305C81"/>
    <w:rsid w:val="00305F2C"/>
    <w:rsid w:val="00307DA3"/>
    <w:rsid w:val="00310638"/>
    <w:rsid w:val="00310CCB"/>
    <w:rsid w:val="00311F85"/>
    <w:rsid w:val="00312AF6"/>
    <w:rsid w:val="003130FA"/>
    <w:rsid w:val="00313BD6"/>
    <w:rsid w:val="00313E99"/>
    <w:rsid w:val="0031406E"/>
    <w:rsid w:val="003143F9"/>
    <w:rsid w:val="00314533"/>
    <w:rsid w:val="00315533"/>
    <w:rsid w:val="003160DD"/>
    <w:rsid w:val="00316BBB"/>
    <w:rsid w:val="00316CB7"/>
    <w:rsid w:val="0031706E"/>
    <w:rsid w:val="003174EA"/>
    <w:rsid w:val="0032056A"/>
    <w:rsid w:val="00320808"/>
    <w:rsid w:val="00320B9C"/>
    <w:rsid w:val="00320F1C"/>
    <w:rsid w:val="0032111B"/>
    <w:rsid w:val="00321A5A"/>
    <w:rsid w:val="00321AFD"/>
    <w:rsid w:val="003222EB"/>
    <w:rsid w:val="003225B8"/>
    <w:rsid w:val="00322A0C"/>
    <w:rsid w:val="00322B64"/>
    <w:rsid w:val="00323186"/>
    <w:rsid w:val="00323647"/>
    <w:rsid w:val="003239F6"/>
    <w:rsid w:val="00323B27"/>
    <w:rsid w:val="00323F09"/>
    <w:rsid w:val="00324031"/>
    <w:rsid w:val="00324BB0"/>
    <w:rsid w:val="003256DF"/>
    <w:rsid w:val="00325C6E"/>
    <w:rsid w:val="00326C2B"/>
    <w:rsid w:val="00326CCD"/>
    <w:rsid w:val="0032704A"/>
    <w:rsid w:val="00327961"/>
    <w:rsid w:val="00331C1C"/>
    <w:rsid w:val="00332B07"/>
    <w:rsid w:val="00332EC7"/>
    <w:rsid w:val="00333355"/>
    <w:rsid w:val="00333B0B"/>
    <w:rsid w:val="00333BD4"/>
    <w:rsid w:val="00333D45"/>
    <w:rsid w:val="00333D77"/>
    <w:rsid w:val="00334A34"/>
    <w:rsid w:val="00335B28"/>
    <w:rsid w:val="00335FC7"/>
    <w:rsid w:val="00336D37"/>
    <w:rsid w:val="00336F02"/>
    <w:rsid w:val="00336F89"/>
    <w:rsid w:val="00336F9E"/>
    <w:rsid w:val="00340483"/>
    <w:rsid w:val="003414AD"/>
    <w:rsid w:val="00341555"/>
    <w:rsid w:val="00341747"/>
    <w:rsid w:val="003418F8"/>
    <w:rsid w:val="0034211A"/>
    <w:rsid w:val="00342364"/>
    <w:rsid w:val="00342798"/>
    <w:rsid w:val="00342F86"/>
    <w:rsid w:val="0034349D"/>
    <w:rsid w:val="0034368D"/>
    <w:rsid w:val="003441B0"/>
    <w:rsid w:val="003447AA"/>
    <w:rsid w:val="003447F9"/>
    <w:rsid w:val="00344B89"/>
    <w:rsid w:val="003451F0"/>
    <w:rsid w:val="00345AF9"/>
    <w:rsid w:val="00345BF7"/>
    <w:rsid w:val="00346341"/>
    <w:rsid w:val="00347300"/>
    <w:rsid w:val="00347FDA"/>
    <w:rsid w:val="003500D2"/>
    <w:rsid w:val="0035035D"/>
    <w:rsid w:val="0035088B"/>
    <w:rsid w:val="003508E6"/>
    <w:rsid w:val="00350C42"/>
    <w:rsid w:val="00351920"/>
    <w:rsid w:val="00351C34"/>
    <w:rsid w:val="00351CD8"/>
    <w:rsid w:val="0035246D"/>
    <w:rsid w:val="00352475"/>
    <w:rsid w:val="00352DA1"/>
    <w:rsid w:val="00352E29"/>
    <w:rsid w:val="003539F2"/>
    <w:rsid w:val="00353AD0"/>
    <w:rsid w:val="00353CF9"/>
    <w:rsid w:val="00353E13"/>
    <w:rsid w:val="003543F5"/>
    <w:rsid w:val="0035471E"/>
    <w:rsid w:val="00354F15"/>
    <w:rsid w:val="003551AF"/>
    <w:rsid w:val="00355611"/>
    <w:rsid w:val="0035561B"/>
    <w:rsid w:val="00355FC6"/>
    <w:rsid w:val="00356282"/>
    <w:rsid w:val="00356662"/>
    <w:rsid w:val="00357570"/>
    <w:rsid w:val="00357BD1"/>
    <w:rsid w:val="00360DED"/>
    <w:rsid w:val="00360E19"/>
    <w:rsid w:val="00361A24"/>
    <w:rsid w:val="00361CA8"/>
    <w:rsid w:val="00361CF7"/>
    <w:rsid w:val="00361F68"/>
    <w:rsid w:val="0036210D"/>
    <w:rsid w:val="00363812"/>
    <w:rsid w:val="00363A1A"/>
    <w:rsid w:val="00365A88"/>
    <w:rsid w:val="003663E2"/>
    <w:rsid w:val="00367A08"/>
    <w:rsid w:val="00367B40"/>
    <w:rsid w:val="003705CC"/>
    <w:rsid w:val="003706E3"/>
    <w:rsid w:val="003707C7"/>
    <w:rsid w:val="003707D6"/>
    <w:rsid w:val="00370917"/>
    <w:rsid w:val="003727B4"/>
    <w:rsid w:val="00372B01"/>
    <w:rsid w:val="00372B11"/>
    <w:rsid w:val="003736DC"/>
    <w:rsid w:val="00373CB7"/>
    <w:rsid w:val="00373E20"/>
    <w:rsid w:val="003743A0"/>
    <w:rsid w:val="003754C0"/>
    <w:rsid w:val="0037584E"/>
    <w:rsid w:val="00376738"/>
    <w:rsid w:val="00376836"/>
    <w:rsid w:val="00376C89"/>
    <w:rsid w:val="00376DAA"/>
    <w:rsid w:val="0037792C"/>
    <w:rsid w:val="00377B01"/>
    <w:rsid w:val="00377CE0"/>
    <w:rsid w:val="0038054C"/>
    <w:rsid w:val="003809A9"/>
    <w:rsid w:val="003817B2"/>
    <w:rsid w:val="003821CA"/>
    <w:rsid w:val="0038297E"/>
    <w:rsid w:val="00382A6C"/>
    <w:rsid w:val="00384B78"/>
    <w:rsid w:val="003858F3"/>
    <w:rsid w:val="00386284"/>
    <w:rsid w:val="003869C8"/>
    <w:rsid w:val="00387ACB"/>
    <w:rsid w:val="00387F1D"/>
    <w:rsid w:val="0039013B"/>
    <w:rsid w:val="00390771"/>
    <w:rsid w:val="00390A17"/>
    <w:rsid w:val="00390D3A"/>
    <w:rsid w:val="003918E3"/>
    <w:rsid w:val="0039194B"/>
    <w:rsid w:val="00392256"/>
    <w:rsid w:val="003926D6"/>
    <w:rsid w:val="00393B35"/>
    <w:rsid w:val="00393C6D"/>
    <w:rsid w:val="00394019"/>
    <w:rsid w:val="003945D1"/>
    <w:rsid w:val="00394931"/>
    <w:rsid w:val="00395629"/>
    <w:rsid w:val="003967C4"/>
    <w:rsid w:val="00396AB1"/>
    <w:rsid w:val="00396E0A"/>
    <w:rsid w:val="0039747F"/>
    <w:rsid w:val="003977F5"/>
    <w:rsid w:val="003A10C4"/>
    <w:rsid w:val="003A2F2D"/>
    <w:rsid w:val="003A3086"/>
    <w:rsid w:val="003A317E"/>
    <w:rsid w:val="003A3207"/>
    <w:rsid w:val="003A3597"/>
    <w:rsid w:val="003A43C5"/>
    <w:rsid w:val="003A44D2"/>
    <w:rsid w:val="003A4931"/>
    <w:rsid w:val="003A5051"/>
    <w:rsid w:val="003A5AC4"/>
    <w:rsid w:val="003A5B0E"/>
    <w:rsid w:val="003A61C3"/>
    <w:rsid w:val="003A6BF6"/>
    <w:rsid w:val="003A6C34"/>
    <w:rsid w:val="003A71BB"/>
    <w:rsid w:val="003B0584"/>
    <w:rsid w:val="003B0874"/>
    <w:rsid w:val="003B0F8D"/>
    <w:rsid w:val="003B0FC1"/>
    <w:rsid w:val="003B1263"/>
    <w:rsid w:val="003B179C"/>
    <w:rsid w:val="003B2971"/>
    <w:rsid w:val="003B2B67"/>
    <w:rsid w:val="003B2B6A"/>
    <w:rsid w:val="003B33C8"/>
    <w:rsid w:val="003B4035"/>
    <w:rsid w:val="003B47E0"/>
    <w:rsid w:val="003B4C71"/>
    <w:rsid w:val="003B5582"/>
    <w:rsid w:val="003B57B8"/>
    <w:rsid w:val="003B64E6"/>
    <w:rsid w:val="003B6633"/>
    <w:rsid w:val="003B7342"/>
    <w:rsid w:val="003B7BE5"/>
    <w:rsid w:val="003B7DA5"/>
    <w:rsid w:val="003C0D3D"/>
    <w:rsid w:val="003C19A0"/>
    <w:rsid w:val="003C1D6B"/>
    <w:rsid w:val="003C2399"/>
    <w:rsid w:val="003C2EB4"/>
    <w:rsid w:val="003C2FB3"/>
    <w:rsid w:val="003C392E"/>
    <w:rsid w:val="003C4192"/>
    <w:rsid w:val="003C41BE"/>
    <w:rsid w:val="003C5798"/>
    <w:rsid w:val="003C5AE9"/>
    <w:rsid w:val="003C7592"/>
    <w:rsid w:val="003C77C6"/>
    <w:rsid w:val="003C7C66"/>
    <w:rsid w:val="003D12CE"/>
    <w:rsid w:val="003D16E5"/>
    <w:rsid w:val="003D20D3"/>
    <w:rsid w:val="003D2144"/>
    <w:rsid w:val="003D250E"/>
    <w:rsid w:val="003D2676"/>
    <w:rsid w:val="003D2CB2"/>
    <w:rsid w:val="003D2CD0"/>
    <w:rsid w:val="003D39DB"/>
    <w:rsid w:val="003D3DCE"/>
    <w:rsid w:val="003D3EF8"/>
    <w:rsid w:val="003D3F85"/>
    <w:rsid w:val="003D4E85"/>
    <w:rsid w:val="003D6196"/>
    <w:rsid w:val="003D68CD"/>
    <w:rsid w:val="003D6BAD"/>
    <w:rsid w:val="003D6C81"/>
    <w:rsid w:val="003D6DEB"/>
    <w:rsid w:val="003D7870"/>
    <w:rsid w:val="003E0E2E"/>
    <w:rsid w:val="003E107F"/>
    <w:rsid w:val="003E1350"/>
    <w:rsid w:val="003E1D63"/>
    <w:rsid w:val="003E2DEB"/>
    <w:rsid w:val="003E3740"/>
    <w:rsid w:val="003E3773"/>
    <w:rsid w:val="003E40FC"/>
    <w:rsid w:val="003E4851"/>
    <w:rsid w:val="003E4B58"/>
    <w:rsid w:val="003E4DCD"/>
    <w:rsid w:val="003E4DEA"/>
    <w:rsid w:val="003E5411"/>
    <w:rsid w:val="003E5CF4"/>
    <w:rsid w:val="003E660B"/>
    <w:rsid w:val="003E6AD4"/>
    <w:rsid w:val="003E6B37"/>
    <w:rsid w:val="003E6BF9"/>
    <w:rsid w:val="003E7786"/>
    <w:rsid w:val="003E7836"/>
    <w:rsid w:val="003F028D"/>
    <w:rsid w:val="003F0402"/>
    <w:rsid w:val="003F0F2B"/>
    <w:rsid w:val="003F133F"/>
    <w:rsid w:val="003F15F1"/>
    <w:rsid w:val="003F229B"/>
    <w:rsid w:val="003F23DB"/>
    <w:rsid w:val="003F3148"/>
    <w:rsid w:val="003F3CB5"/>
    <w:rsid w:val="003F5746"/>
    <w:rsid w:val="003F58D2"/>
    <w:rsid w:val="003F5E32"/>
    <w:rsid w:val="003F6003"/>
    <w:rsid w:val="003F60D4"/>
    <w:rsid w:val="003F7BF2"/>
    <w:rsid w:val="003F7DEE"/>
    <w:rsid w:val="00400142"/>
    <w:rsid w:val="004006ED"/>
    <w:rsid w:val="00401453"/>
    <w:rsid w:val="004017D9"/>
    <w:rsid w:val="00402211"/>
    <w:rsid w:val="00402553"/>
    <w:rsid w:val="00402AFA"/>
    <w:rsid w:val="00402DA5"/>
    <w:rsid w:val="004031A1"/>
    <w:rsid w:val="004031A7"/>
    <w:rsid w:val="00403454"/>
    <w:rsid w:val="004035E7"/>
    <w:rsid w:val="00403AC5"/>
    <w:rsid w:val="00403C27"/>
    <w:rsid w:val="0040444E"/>
    <w:rsid w:val="0040514C"/>
    <w:rsid w:val="00406A98"/>
    <w:rsid w:val="00410387"/>
    <w:rsid w:val="00410635"/>
    <w:rsid w:val="00410CFC"/>
    <w:rsid w:val="004115EA"/>
    <w:rsid w:val="0041453A"/>
    <w:rsid w:val="004148AD"/>
    <w:rsid w:val="0041493D"/>
    <w:rsid w:val="00414EBF"/>
    <w:rsid w:val="004154B3"/>
    <w:rsid w:val="004178E4"/>
    <w:rsid w:val="00417FB1"/>
    <w:rsid w:val="00420570"/>
    <w:rsid w:val="004211A5"/>
    <w:rsid w:val="004211BE"/>
    <w:rsid w:val="00422830"/>
    <w:rsid w:val="00423028"/>
    <w:rsid w:val="00423088"/>
    <w:rsid w:val="0042309D"/>
    <w:rsid w:val="004234A3"/>
    <w:rsid w:val="004238D1"/>
    <w:rsid w:val="00423D78"/>
    <w:rsid w:val="00423FC0"/>
    <w:rsid w:val="0042430C"/>
    <w:rsid w:val="0042519A"/>
    <w:rsid w:val="004251A2"/>
    <w:rsid w:val="00425226"/>
    <w:rsid w:val="004258DE"/>
    <w:rsid w:val="0042613F"/>
    <w:rsid w:val="00427463"/>
    <w:rsid w:val="004274E2"/>
    <w:rsid w:val="0042762B"/>
    <w:rsid w:val="0042763D"/>
    <w:rsid w:val="00427CD0"/>
    <w:rsid w:val="00430114"/>
    <w:rsid w:val="0043083C"/>
    <w:rsid w:val="00430990"/>
    <w:rsid w:val="00430B91"/>
    <w:rsid w:val="0043131D"/>
    <w:rsid w:val="004317AF"/>
    <w:rsid w:val="0043256B"/>
    <w:rsid w:val="004326D2"/>
    <w:rsid w:val="00433FDA"/>
    <w:rsid w:val="0043466A"/>
    <w:rsid w:val="004353D2"/>
    <w:rsid w:val="00435B0C"/>
    <w:rsid w:val="00436319"/>
    <w:rsid w:val="004363CF"/>
    <w:rsid w:val="004364B2"/>
    <w:rsid w:val="004370CA"/>
    <w:rsid w:val="0043767C"/>
    <w:rsid w:val="00437C1F"/>
    <w:rsid w:val="00437DDD"/>
    <w:rsid w:val="00440759"/>
    <w:rsid w:val="00440BCE"/>
    <w:rsid w:val="00441220"/>
    <w:rsid w:val="00441295"/>
    <w:rsid w:val="0044229F"/>
    <w:rsid w:val="00443712"/>
    <w:rsid w:val="00443B68"/>
    <w:rsid w:val="00443C5A"/>
    <w:rsid w:val="00444276"/>
    <w:rsid w:val="004444B1"/>
    <w:rsid w:val="004448CA"/>
    <w:rsid w:val="004448D9"/>
    <w:rsid w:val="00444F0B"/>
    <w:rsid w:val="00444F5D"/>
    <w:rsid w:val="00445CB2"/>
    <w:rsid w:val="0044610E"/>
    <w:rsid w:val="00446B20"/>
    <w:rsid w:val="00446D66"/>
    <w:rsid w:val="00446EAE"/>
    <w:rsid w:val="004501F7"/>
    <w:rsid w:val="0045074E"/>
    <w:rsid w:val="00451CD3"/>
    <w:rsid w:val="00451E11"/>
    <w:rsid w:val="00452763"/>
    <w:rsid w:val="00452FA5"/>
    <w:rsid w:val="004530BC"/>
    <w:rsid w:val="00453198"/>
    <w:rsid w:val="004539B7"/>
    <w:rsid w:val="00455F6E"/>
    <w:rsid w:val="00456548"/>
    <w:rsid w:val="00456B55"/>
    <w:rsid w:val="004604AC"/>
    <w:rsid w:val="00461B33"/>
    <w:rsid w:val="004628AA"/>
    <w:rsid w:val="004628AD"/>
    <w:rsid w:val="00463070"/>
    <w:rsid w:val="004633F8"/>
    <w:rsid w:val="00463E00"/>
    <w:rsid w:val="004646A0"/>
    <w:rsid w:val="00464811"/>
    <w:rsid w:val="00465B11"/>
    <w:rsid w:val="00467D18"/>
    <w:rsid w:val="004702B5"/>
    <w:rsid w:val="0047047D"/>
    <w:rsid w:val="00471C43"/>
    <w:rsid w:val="00472176"/>
    <w:rsid w:val="0047290C"/>
    <w:rsid w:val="00473006"/>
    <w:rsid w:val="00473D38"/>
    <w:rsid w:val="004741EB"/>
    <w:rsid w:val="0047421D"/>
    <w:rsid w:val="00474B26"/>
    <w:rsid w:val="00474E2C"/>
    <w:rsid w:val="0047504F"/>
    <w:rsid w:val="00476A93"/>
    <w:rsid w:val="00477539"/>
    <w:rsid w:val="004809EE"/>
    <w:rsid w:val="0048127E"/>
    <w:rsid w:val="004820BD"/>
    <w:rsid w:val="0048234E"/>
    <w:rsid w:val="004842B0"/>
    <w:rsid w:val="00484345"/>
    <w:rsid w:val="00485067"/>
    <w:rsid w:val="004858FB"/>
    <w:rsid w:val="00485C0D"/>
    <w:rsid w:val="004864A0"/>
    <w:rsid w:val="004879A6"/>
    <w:rsid w:val="00487E9A"/>
    <w:rsid w:val="00490666"/>
    <w:rsid w:val="004909B8"/>
    <w:rsid w:val="00490DC7"/>
    <w:rsid w:val="00490F58"/>
    <w:rsid w:val="0049255A"/>
    <w:rsid w:val="00492FB2"/>
    <w:rsid w:val="00493EC3"/>
    <w:rsid w:val="004944FF"/>
    <w:rsid w:val="00494B9F"/>
    <w:rsid w:val="00494BC7"/>
    <w:rsid w:val="00494F52"/>
    <w:rsid w:val="0049557B"/>
    <w:rsid w:val="00496459"/>
    <w:rsid w:val="0049798A"/>
    <w:rsid w:val="00497C54"/>
    <w:rsid w:val="004A0217"/>
    <w:rsid w:val="004A02BA"/>
    <w:rsid w:val="004A0355"/>
    <w:rsid w:val="004A1380"/>
    <w:rsid w:val="004A171C"/>
    <w:rsid w:val="004A2FB4"/>
    <w:rsid w:val="004A366E"/>
    <w:rsid w:val="004A3BDE"/>
    <w:rsid w:val="004A4FE4"/>
    <w:rsid w:val="004A5B8A"/>
    <w:rsid w:val="004A7267"/>
    <w:rsid w:val="004B2524"/>
    <w:rsid w:val="004B295C"/>
    <w:rsid w:val="004B2C7C"/>
    <w:rsid w:val="004B2DA1"/>
    <w:rsid w:val="004B2EC3"/>
    <w:rsid w:val="004B2FA5"/>
    <w:rsid w:val="004B30A4"/>
    <w:rsid w:val="004B326C"/>
    <w:rsid w:val="004B373D"/>
    <w:rsid w:val="004B3879"/>
    <w:rsid w:val="004B4456"/>
    <w:rsid w:val="004B4522"/>
    <w:rsid w:val="004B4A2A"/>
    <w:rsid w:val="004B508A"/>
    <w:rsid w:val="004B5BDC"/>
    <w:rsid w:val="004B6037"/>
    <w:rsid w:val="004B6DF9"/>
    <w:rsid w:val="004B6E73"/>
    <w:rsid w:val="004B721B"/>
    <w:rsid w:val="004B7E1A"/>
    <w:rsid w:val="004C04DE"/>
    <w:rsid w:val="004C19A8"/>
    <w:rsid w:val="004C1B73"/>
    <w:rsid w:val="004C1F74"/>
    <w:rsid w:val="004C2203"/>
    <w:rsid w:val="004C2DAD"/>
    <w:rsid w:val="004C364B"/>
    <w:rsid w:val="004C365B"/>
    <w:rsid w:val="004C3AB1"/>
    <w:rsid w:val="004C3D53"/>
    <w:rsid w:val="004C48F7"/>
    <w:rsid w:val="004C4903"/>
    <w:rsid w:val="004C50F7"/>
    <w:rsid w:val="004C59EE"/>
    <w:rsid w:val="004C60FA"/>
    <w:rsid w:val="004C69C6"/>
    <w:rsid w:val="004C6AE1"/>
    <w:rsid w:val="004C6B36"/>
    <w:rsid w:val="004C6E24"/>
    <w:rsid w:val="004C713D"/>
    <w:rsid w:val="004C7DFA"/>
    <w:rsid w:val="004D0D48"/>
    <w:rsid w:val="004D0F13"/>
    <w:rsid w:val="004D2196"/>
    <w:rsid w:val="004D25AB"/>
    <w:rsid w:val="004D28B8"/>
    <w:rsid w:val="004D2D26"/>
    <w:rsid w:val="004D2FE4"/>
    <w:rsid w:val="004D38C5"/>
    <w:rsid w:val="004D44D0"/>
    <w:rsid w:val="004D4DE2"/>
    <w:rsid w:val="004D532F"/>
    <w:rsid w:val="004D57D5"/>
    <w:rsid w:val="004D7CDE"/>
    <w:rsid w:val="004E0071"/>
    <w:rsid w:val="004E1572"/>
    <w:rsid w:val="004E175E"/>
    <w:rsid w:val="004E1BDE"/>
    <w:rsid w:val="004E1DFD"/>
    <w:rsid w:val="004E2028"/>
    <w:rsid w:val="004E2308"/>
    <w:rsid w:val="004E2383"/>
    <w:rsid w:val="004E2440"/>
    <w:rsid w:val="004E24AA"/>
    <w:rsid w:val="004E2B5B"/>
    <w:rsid w:val="004E2CAC"/>
    <w:rsid w:val="004E3073"/>
    <w:rsid w:val="004E30D3"/>
    <w:rsid w:val="004E31D2"/>
    <w:rsid w:val="004E3903"/>
    <w:rsid w:val="004E4246"/>
    <w:rsid w:val="004E4C10"/>
    <w:rsid w:val="004E5452"/>
    <w:rsid w:val="004E65BC"/>
    <w:rsid w:val="004E7145"/>
    <w:rsid w:val="004F0683"/>
    <w:rsid w:val="004F2777"/>
    <w:rsid w:val="004F29E0"/>
    <w:rsid w:val="004F3760"/>
    <w:rsid w:val="004F37FA"/>
    <w:rsid w:val="004F38B8"/>
    <w:rsid w:val="004F4729"/>
    <w:rsid w:val="004F506B"/>
    <w:rsid w:val="004F618D"/>
    <w:rsid w:val="004F66E4"/>
    <w:rsid w:val="004F699B"/>
    <w:rsid w:val="004F73F7"/>
    <w:rsid w:val="004F7C81"/>
    <w:rsid w:val="00500380"/>
    <w:rsid w:val="00500A84"/>
    <w:rsid w:val="00501016"/>
    <w:rsid w:val="0050146D"/>
    <w:rsid w:val="00502E6E"/>
    <w:rsid w:val="00502F33"/>
    <w:rsid w:val="00503491"/>
    <w:rsid w:val="0050353B"/>
    <w:rsid w:val="00504E87"/>
    <w:rsid w:val="00505B2F"/>
    <w:rsid w:val="005065D0"/>
    <w:rsid w:val="00507140"/>
    <w:rsid w:val="0050766A"/>
    <w:rsid w:val="00507C2C"/>
    <w:rsid w:val="00507DC2"/>
    <w:rsid w:val="00510061"/>
    <w:rsid w:val="005103AC"/>
    <w:rsid w:val="005116DF"/>
    <w:rsid w:val="0051275E"/>
    <w:rsid w:val="005130A0"/>
    <w:rsid w:val="00513149"/>
    <w:rsid w:val="00513671"/>
    <w:rsid w:val="005139A7"/>
    <w:rsid w:val="00513B48"/>
    <w:rsid w:val="00513E33"/>
    <w:rsid w:val="00514071"/>
    <w:rsid w:val="0051442F"/>
    <w:rsid w:val="00514A3A"/>
    <w:rsid w:val="005152CB"/>
    <w:rsid w:val="0051531D"/>
    <w:rsid w:val="005154E5"/>
    <w:rsid w:val="00516F2F"/>
    <w:rsid w:val="00517100"/>
    <w:rsid w:val="00517291"/>
    <w:rsid w:val="0051739F"/>
    <w:rsid w:val="005201FD"/>
    <w:rsid w:val="00520307"/>
    <w:rsid w:val="00520C14"/>
    <w:rsid w:val="00520D88"/>
    <w:rsid w:val="005215CA"/>
    <w:rsid w:val="00521C54"/>
    <w:rsid w:val="00522DD1"/>
    <w:rsid w:val="00523BC6"/>
    <w:rsid w:val="00523FBB"/>
    <w:rsid w:val="00524E79"/>
    <w:rsid w:val="0052538B"/>
    <w:rsid w:val="0052538F"/>
    <w:rsid w:val="00525675"/>
    <w:rsid w:val="00526305"/>
    <w:rsid w:val="005263A8"/>
    <w:rsid w:val="00527629"/>
    <w:rsid w:val="00530CB8"/>
    <w:rsid w:val="0053124B"/>
    <w:rsid w:val="00532229"/>
    <w:rsid w:val="005326BB"/>
    <w:rsid w:val="005329BC"/>
    <w:rsid w:val="00532EF9"/>
    <w:rsid w:val="00532F0D"/>
    <w:rsid w:val="00534487"/>
    <w:rsid w:val="00535C91"/>
    <w:rsid w:val="00535E1A"/>
    <w:rsid w:val="005367F9"/>
    <w:rsid w:val="00536802"/>
    <w:rsid w:val="0053685E"/>
    <w:rsid w:val="00536B7C"/>
    <w:rsid w:val="00536E8A"/>
    <w:rsid w:val="00536EED"/>
    <w:rsid w:val="005377F9"/>
    <w:rsid w:val="00537BC2"/>
    <w:rsid w:val="00540189"/>
    <w:rsid w:val="005405C4"/>
    <w:rsid w:val="005418F0"/>
    <w:rsid w:val="0054269F"/>
    <w:rsid w:val="0054290E"/>
    <w:rsid w:val="00542C2B"/>
    <w:rsid w:val="00542F77"/>
    <w:rsid w:val="0054356C"/>
    <w:rsid w:val="00543848"/>
    <w:rsid w:val="005446DF"/>
    <w:rsid w:val="00544A41"/>
    <w:rsid w:val="00544B4D"/>
    <w:rsid w:val="00544E1D"/>
    <w:rsid w:val="0054526C"/>
    <w:rsid w:val="0054534F"/>
    <w:rsid w:val="00545906"/>
    <w:rsid w:val="00545BAC"/>
    <w:rsid w:val="00545DB1"/>
    <w:rsid w:val="00546559"/>
    <w:rsid w:val="0054709B"/>
    <w:rsid w:val="00547F3E"/>
    <w:rsid w:val="00550138"/>
    <w:rsid w:val="00550647"/>
    <w:rsid w:val="005510D9"/>
    <w:rsid w:val="00551446"/>
    <w:rsid w:val="00551692"/>
    <w:rsid w:val="00551E47"/>
    <w:rsid w:val="00552171"/>
    <w:rsid w:val="005521B7"/>
    <w:rsid w:val="00552216"/>
    <w:rsid w:val="0055234D"/>
    <w:rsid w:val="00552866"/>
    <w:rsid w:val="00553B99"/>
    <w:rsid w:val="0055446B"/>
    <w:rsid w:val="00555AD5"/>
    <w:rsid w:val="0055662E"/>
    <w:rsid w:val="0055708B"/>
    <w:rsid w:val="005575CC"/>
    <w:rsid w:val="0056010F"/>
    <w:rsid w:val="005601B5"/>
    <w:rsid w:val="00560288"/>
    <w:rsid w:val="0056105E"/>
    <w:rsid w:val="005621BD"/>
    <w:rsid w:val="005622F1"/>
    <w:rsid w:val="00562951"/>
    <w:rsid w:val="00563088"/>
    <w:rsid w:val="005631C6"/>
    <w:rsid w:val="005641DD"/>
    <w:rsid w:val="00564307"/>
    <w:rsid w:val="005649BD"/>
    <w:rsid w:val="00565B17"/>
    <w:rsid w:val="00566151"/>
    <w:rsid w:val="00566E2F"/>
    <w:rsid w:val="005702B0"/>
    <w:rsid w:val="00570FAF"/>
    <w:rsid w:val="00571226"/>
    <w:rsid w:val="00571A53"/>
    <w:rsid w:val="00571CE9"/>
    <w:rsid w:val="0057239A"/>
    <w:rsid w:val="00572549"/>
    <w:rsid w:val="005726E1"/>
    <w:rsid w:val="0057280A"/>
    <w:rsid w:val="005729D2"/>
    <w:rsid w:val="00572D52"/>
    <w:rsid w:val="005740A5"/>
    <w:rsid w:val="005740D6"/>
    <w:rsid w:val="005745B0"/>
    <w:rsid w:val="0057661A"/>
    <w:rsid w:val="005768E6"/>
    <w:rsid w:val="00576BBA"/>
    <w:rsid w:val="00576BDE"/>
    <w:rsid w:val="00576D0A"/>
    <w:rsid w:val="005777A5"/>
    <w:rsid w:val="00577877"/>
    <w:rsid w:val="0057789F"/>
    <w:rsid w:val="005801C5"/>
    <w:rsid w:val="00580EF4"/>
    <w:rsid w:val="00581216"/>
    <w:rsid w:val="00581BB2"/>
    <w:rsid w:val="00581EF0"/>
    <w:rsid w:val="0058246A"/>
    <w:rsid w:val="005830F0"/>
    <w:rsid w:val="0058310B"/>
    <w:rsid w:val="0058355A"/>
    <w:rsid w:val="005837B8"/>
    <w:rsid w:val="00586446"/>
    <w:rsid w:val="005864D5"/>
    <w:rsid w:val="00586783"/>
    <w:rsid w:val="00586D21"/>
    <w:rsid w:val="00586F9F"/>
    <w:rsid w:val="00590919"/>
    <w:rsid w:val="00590EF9"/>
    <w:rsid w:val="0059109F"/>
    <w:rsid w:val="005910C3"/>
    <w:rsid w:val="005910CF"/>
    <w:rsid w:val="0059143F"/>
    <w:rsid w:val="00591871"/>
    <w:rsid w:val="00591C42"/>
    <w:rsid w:val="00593071"/>
    <w:rsid w:val="00593E33"/>
    <w:rsid w:val="00593F8E"/>
    <w:rsid w:val="005966D0"/>
    <w:rsid w:val="005973EC"/>
    <w:rsid w:val="005A0B37"/>
    <w:rsid w:val="005A0CEA"/>
    <w:rsid w:val="005A0DC2"/>
    <w:rsid w:val="005A1DBE"/>
    <w:rsid w:val="005A22FD"/>
    <w:rsid w:val="005A2880"/>
    <w:rsid w:val="005A2FCE"/>
    <w:rsid w:val="005A3072"/>
    <w:rsid w:val="005A354E"/>
    <w:rsid w:val="005A4AA9"/>
    <w:rsid w:val="005A4DD0"/>
    <w:rsid w:val="005A64D8"/>
    <w:rsid w:val="005A6897"/>
    <w:rsid w:val="005A6927"/>
    <w:rsid w:val="005A744A"/>
    <w:rsid w:val="005A78AE"/>
    <w:rsid w:val="005A7ACF"/>
    <w:rsid w:val="005A7D7F"/>
    <w:rsid w:val="005B151D"/>
    <w:rsid w:val="005B15BF"/>
    <w:rsid w:val="005B1B24"/>
    <w:rsid w:val="005B1F91"/>
    <w:rsid w:val="005B23AE"/>
    <w:rsid w:val="005B2E1E"/>
    <w:rsid w:val="005B394F"/>
    <w:rsid w:val="005B398C"/>
    <w:rsid w:val="005B3F72"/>
    <w:rsid w:val="005B4134"/>
    <w:rsid w:val="005B42CD"/>
    <w:rsid w:val="005B4744"/>
    <w:rsid w:val="005B4D06"/>
    <w:rsid w:val="005B4DAB"/>
    <w:rsid w:val="005B4FCA"/>
    <w:rsid w:val="005B56B6"/>
    <w:rsid w:val="005B5A44"/>
    <w:rsid w:val="005B6099"/>
    <w:rsid w:val="005B6B4D"/>
    <w:rsid w:val="005B7582"/>
    <w:rsid w:val="005B77D4"/>
    <w:rsid w:val="005B7E32"/>
    <w:rsid w:val="005C08DC"/>
    <w:rsid w:val="005C1419"/>
    <w:rsid w:val="005C1B46"/>
    <w:rsid w:val="005C21BF"/>
    <w:rsid w:val="005C24BA"/>
    <w:rsid w:val="005C34FE"/>
    <w:rsid w:val="005C3BB7"/>
    <w:rsid w:val="005C415F"/>
    <w:rsid w:val="005C43A3"/>
    <w:rsid w:val="005C4756"/>
    <w:rsid w:val="005C4A5E"/>
    <w:rsid w:val="005C4E79"/>
    <w:rsid w:val="005C50A1"/>
    <w:rsid w:val="005C61E1"/>
    <w:rsid w:val="005C70D3"/>
    <w:rsid w:val="005C7114"/>
    <w:rsid w:val="005C7FA9"/>
    <w:rsid w:val="005D071D"/>
    <w:rsid w:val="005D09EE"/>
    <w:rsid w:val="005D0BD8"/>
    <w:rsid w:val="005D1412"/>
    <w:rsid w:val="005D14B0"/>
    <w:rsid w:val="005D22CA"/>
    <w:rsid w:val="005D3FFE"/>
    <w:rsid w:val="005D61D7"/>
    <w:rsid w:val="005D7933"/>
    <w:rsid w:val="005E0273"/>
    <w:rsid w:val="005E0AD3"/>
    <w:rsid w:val="005E0EDA"/>
    <w:rsid w:val="005E0FBE"/>
    <w:rsid w:val="005E11BF"/>
    <w:rsid w:val="005E1EC8"/>
    <w:rsid w:val="005E27A0"/>
    <w:rsid w:val="005E28CA"/>
    <w:rsid w:val="005E2DB1"/>
    <w:rsid w:val="005E2F91"/>
    <w:rsid w:val="005E365D"/>
    <w:rsid w:val="005E3CF8"/>
    <w:rsid w:val="005E4386"/>
    <w:rsid w:val="005E47A1"/>
    <w:rsid w:val="005E502E"/>
    <w:rsid w:val="005E6081"/>
    <w:rsid w:val="005E61C4"/>
    <w:rsid w:val="005E6A38"/>
    <w:rsid w:val="005E7387"/>
    <w:rsid w:val="005E7CDA"/>
    <w:rsid w:val="005F00C9"/>
    <w:rsid w:val="005F017B"/>
    <w:rsid w:val="005F0275"/>
    <w:rsid w:val="005F0318"/>
    <w:rsid w:val="005F0930"/>
    <w:rsid w:val="005F1159"/>
    <w:rsid w:val="005F273A"/>
    <w:rsid w:val="005F386A"/>
    <w:rsid w:val="005F3E1E"/>
    <w:rsid w:val="005F43CB"/>
    <w:rsid w:val="005F4857"/>
    <w:rsid w:val="005F55BC"/>
    <w:rsid w:val="005F5C73"/>
    <w:rsid w:val="005F6687"/>
    <w:rsid w:val="0060091F"/>
    <w:rsid w:val="00600C1F"/>
    <w:rsid w:val="0060180D"/>
    <w:rsid w:val="00601932"/>
    <w:rsid w:val="00601EE9"/>
    <w:rsid w:val="006022FF"/>
    <w:rsid w:val="0060291F"/>
    <w:rsid w:val="006029B8"/>
    <w:rsid w:val="00603454"/>
    <w:rsid w:val="006039A8"/>
    <w:rsid w:val="006041F8"/>
    <w:rsid w:val="0060422B"/>
    <w:rsid w:val="006052BB"/>
    <w:rsid w:val="00605533"/>
    <w:rsid w:val="006074CE"/>
    <w:rsid w:val="00611385"/>
    <w:rsid w:val="006113D0"/>
    <w:rsid w:val="00611704"/>
    <w:rsid w:val="00611CDB"/>
    <w:rsid w:val="00612005"/>
    <w:rsid w:val="00613F4E"/>
    <w:rsid w:val="006142E6"/>
    <w:rsid w:val="006144CC"/>
    <w:rsid w:val="00614939"/>
    <w:rsid w:val="00615190"/>
    <w:rsid w:val="00615657"/>
    <w:rsid w:val="00615C2C"/>
    <w:rsid w:val="00615C31"/>
    <w:rsid w:val="00615E43"/>
    <w:rsid w:val="00617428"/>
    <w:rsid w:val="0061758D"/>
    <w:rsid w:val="00620D69"/>
    <w:rsid w:val="00620E0E"/>
    <w:rsid w:val="00621578"/>
    <w:rsid w:val="00621BE5"/>
    <w:rsid w:val="0062279E"/>
    <w:rsid w:val="00622B79"/>
    <w:rsid w:val="006235E7"/>
    <w:rsid w:val="00624255"/>
    <w:rsid w:val="00626185"/>
    <w:rsid w:val="0062621B"/>
    <w:rsid w:val="00626354"/>
    <w:rsid w:val="00626ADA"/>
    <w:rsid w:val="00626DF0"/>
    <w:rsid w:val="006276DD"/>
    <w:rsid w:val="0063021B"/>
    <w:rsid w:val="00630AC1"/>
    <w:rsid w:val="00630C09"/>
    <w:rsid w:val="006318E8"/>
    <w:rsid w:val="00631A32"/>
    <w:rsid w:val="00631E9D"/>
    <w:rsid w:val="0063229D"/>
    <w:rsid w:val="006329E8"/>
    <w:rsid w:val="00632B20"/>
    <w:rsid w:val="00632D99"/>
    <w:rsid w:val="0063355A"/>
    <w:rsid w:val="00633778"/>
    <w:rsid w:val="00633780"/>
    <w:rsid w:val="00634137"/>
    <w:rsid w:val="00634B72"/>
    <w:rsid w:val="00634F80"/>
    <w:rsid w:val="00635637"/>
    <w:rsid w:val="00635980"/>
    <w:rsid w:val="006367F8"/>
    <w:rsid w:val="006403F7"/>
    <w:rsid w:val="006408E7"/>
    <w:rsid w:val="00641196"/>
    <w:rsid w:val="006413A6"/>
    <w:rsid w:val="006419B0"/>
    <w:rsid w:val="00641C00"/>
    <w:rsid w:val="00641E25"/>
    <w:rsid w:val="00642FE6"/>
    <w:rsid w:val="0064476A"/>
    <w:rsid w:val="006460CD"/>
    <w:rsid w:val="0064633A"/>
    <w:rsid w:val="006468AC"/>
    <w:rsid w:val="006473E3"/>
    <w:rsid w:val="006474E1"/>
    <w:rsid w:val="00651A57"/>
    <w:rsid w:val="00651C19"/>
    <w:rsid w:val="00652E03"/>
    <w:rsid w:val="00653E2B"/>
    <w:rsid w:val="0065407A"/>
    <w:rsid w:val="006546CA"/>
    <w:rsid w:val="00654910"/>
    <w:rsid w:val="006549EB"/>
    <w:rsid w:val="00654FE3"/>
    <w:rsid w:val="00655210"/>
    <w:rsid w:val="00655215"/>
    <w:rsid w:val="006556C6"/>
    <w:rsid w:val="00655BB8"/>
    <w:rsid w:val="00656C6A"/>
    <w:rsid w:val="00656DCA"/>
    <w:rsid w:val="006578BE"/>
    <w:rsid w:val="006601DA"/>
    <w:rsid w:val="0066058A"/>
    <w:rsid w:val="00660F8D"/>
    <w:rsid w:val="006611F4"/>
    <w:rsid w:val="00661A31"/>
    <w:rsid w:val="00661A89"/>
    <w:rsid w:val="00661CF6"/>
    <w:rsid w:val="006621DB"/>
    <w:rsid w:val="00662B65"/>
    <w:rsid w:val="00662D46"/>
    <w:rsid w:val="00664096"/>
    <w:rsid w:val="0066524B"/>
    <w:rsid w:val="00665638"/>
    <w:rsid w:val="0066667C"/>
    <w:rsid w:val="00666696"/>
    <w:rsid w:val="006668A8"/>
    <w:rsid w:val="00666ECD"/>
    <w:rsid w:val="00667277"/>
    <w:rsid w:val="006673AC"/>
    <w:rsid w:val="00670066"/>
    <w:rsid w:val="00670600"/>
    <w:rsid w:val="00670965"/>
    <w:rsid w:val="00670A1F"/>
    <w:rsid w:val="00671A5D"/>
    <w:rsid w:val="00671E7F"/>
    <w:rsid w:val="00672894"/>
    <w:rsid w:val="00673AE4"/>
    <w:rsid w:val="00673B3B"/>
    <w:rsid w:val="00673B8B"/>
    <w:rsid w:val="006741E7"/>
    <w:rsid w:val="0067494B"/>
    <w:rsid w:val="00674AF0"/>
    <w:rsid w:val="006752A9"/>
    <w:rsid w:val="006757FF"/>
    <w:rsid w:val="00675EFA"/>
    <w:rsid w:val="0067606D"/>
    <w:rsid w:val="006767C3"/>
    <w:rsid w:val="00676902"/>
    <w:rsid w:val="00676C09"/>
    <w:rsid w:val="0067748B"/>
    <w:rsid w:val="00677D03"/>
    <w:rsid w:val="006802CF"/>
    <w:rsid w:val="00680547"/>
    <w:rsid w:val="00680CBE"/>
    <w:rsid w:val="006811BA"/>
    <w:rsid w:val="00681FA7"/>
    <w:rsid w:val="006820AE"/>
    <w:rsid w:val="00682224"/>
    <w:rsid w:val="006826FF"/>
    <w:rsid w:val="00682F79"/>
    <w:rsid w:val="0068321D"/>
    <w:rsid w:val="006836F4"/>
    <w:rsid w:val="00683710"/>
    <w:rsid w:val="00683B0D"/>
    <w:rsid w:val="006851AB"/>
    <w:rsid w:val="006852D6"/>
    <w:rsid w:val="00685EFA"/>
    <w:rsid w:val="00685F7B"/>
    <w:rsid w:val="00686D0A"/>
    <w:rsid w:val="00686E3E"/>
    <w:rsid w:val="0068721E"/>
    <w:rsid w:val="0069024C"/>
    <w:rsid w:val="0069039C"/>
    <w:rsid w:val="006903BA"/>
    <w:rsid w:val="006913EB"/>
    <w:rsid w:val="0069144D"/>
    <w:rsid w:val="00691DF8"/>
    <w:rsid w:val="00692ADF"/>
    <w:rsid w:val="006930A1"/>
    <w:rsid w:val="00693C3C"/>
    <w:rsid w:val="00693EA3"/>
    <w:rsid w:val="006944C4"/>
    <w:rsid w:val="00694A33"/>
    <w:rsid w:val="00694A96"/>
    <w:rsid w:val="0069509A"/>
    <w:rsid w:val="0069514D"/>
    <w:rsid w:val="00695151"/>
    <w:rsid w:val="0069586B"/>
    <w:rsid w:val="0069600C"/>
    <w:rsid w:val="006963C5"/>
    <w:rsid w:val="0069686F"/>
    <w:rsid w:val="006978D1"/>
    <w:rsid w:val="00697AFA"/>
    <w:rsid w:val="00697BD7"/>
    <w:rsid w:val="006A0F48"/>
    <w:rsid w:val="006A1374"/>
    <w:rsid w:val="006A1553"/>
    <w:rsid w:val="006A1C40"/>
    <w:rsid w:val="006A1F55"/>
    <w:rsid w:val="006A279B"/>
    <w:rsid w:val="006A2C84"/>
    <w:rsid w:val="006A3DBA"/>
    <w:rsid w:val="006A476B"/>
    <w:rsid w:val="006A4A34"/>
    <w:rsid w:val="006A4B62"/>
    <w:rsid w:val="006A4CA6"/>
    <w:rsid w:val="006A5377"/>
    <w:rsid w:val="006A582E"/>
    <w:rsid w:val="006A5ED3"/>
    <w:rsid w:val="006A603F"/>
    <w:rsid w:val="006A6117"/>
    <w:rsid w:val="006A6959"/>
    <w:rsid w:val="006A6E2C"/>
    <w:rsid w:val="006A7E16"/>
    <w:rsid w:val="006B038B"/>
    <w:rsid w:val="006B076D"/>
    <w:rsid w:val="006B0993"/>
    <w:rsid w:val="006B0D85"/>
    <w:rsid w:val="006B0E55"/>
    <w:rsid w:val="006B13FB"/>
    <w:rsid w:val="006B1FF2"/>
    <w:rsid w:val="006B255F"/>
    <w:rsid w:val="006B298B"/>
    <w:rsid w:val="006B2C6D"/>
    <w:rsid w:val="006B35BB"/>
    <w:rsid w:val="006B3C46"/>
    <w:rsid w:val="006B410F"/>
    <w:rsid w:val="006B42A8"/>
    <w:rsid w:val="006B4329"/>
    <w:rsid w:val="006B50BD"/>
    <w:rsid w:val="006B5500"/>
    <w:rsid w:val="006B5680"/>
    <w:rsid w:val="006B628E"/>
    <w:rsid w:val="006B6391"/>
    <w:rsid w:val="006B65E3"/>
    <w:rsid w:val="006B7ABA"/>
    <w:rsid w:val="006B7C0B"/>
    <w:rsid w:val="006C033F"/>
    <w:rsid w:val="006C1647"/>
    <w:rsid w:val="006C1B82"/>
    <w:rsid w:val="006C2EA8"/>
    <w:rsid w:val="006C32E2"/>
    <w:rsid w:val="006C36DF"/>
    <w:rsid w:val="006C3AC2"/>
    <w:rsid w:val="006C5A98"/>
    <w:rsid w:val="006D017B"/>
    <w:rsid w:val="006D1A2A"/>
    <w:rsid w:val="006D1BB2"/>
    <w:rsid w:val="006D2A51"/>
    <w:rsid w:val="006D2E7D"/>
    <w:rsid w:val="006D3D0B"/>
    <w:rsid w:val="006D4DA5"/>
    <w:rsid w:val="006D5453"/>
    <w:rsid w:val="006D59EC"/>
    <w:rsid w:val="006D5E65"/>
    <w:rsid w:val="006D5EEE"/>
    <w:rsid w:val="006D615D"/>
    <w:rsid w:val="006D6939"/>
    <w:rsid w:val="006D6B17"/>
    <w:rsid w:val="006D76B0"/>
    <w:rsid w:val="006D7D99"/>
    <w:rsid w:val="006E0015"/>
    <w:rsid w:val="006E1030"/>
    <w:rsid w:val="006E29AD"/>
    <w:rsid w:val="006E393F"/>
    <w:rsid w:val="006E4EE3"/>
    <w:rsid w:val="006E4FE8"/>
    <w:rsid w:val="006E525D"/>
    <w:rsid w:val="006E56F3"/>
    <w:rsid w:val="006E5846"/>
    <w:rsid w:val="006E5DEE"/>
    <w:rsid w:val="006E60DE"/>
    <w:rsid w:val="006E62A0"/>
    <w:rsid w:val="006E62C1"/>
    <w:rsid w:val="006E6EF7"/>
    <w:rsid w:val="006E7346"/>
    <w:rsid w:val="006E743F"/>
    <w:rsid w:val="006E7452"/>
    <w:rsid w:val="006E7512"/>
    <w:rsid w:val="006E7832"/>
    <w:rsid w:val="006E7892"/>
    <w:rsid w:val="006F02C8"/>
    <w:rsid w:val="006F056D"/>
    <w:rsid w:val="006F05C8"/>
    <w:rsid w:val="006F080E"/>
    <w:rsid w:val="006F0984"/>
    <w:rsid w:val="006F0A9C"/>
    <w:rsid w:val="006F15A8"/>
    <w:rsid w:val="006F1AE5"/>
    <w:rsid w:val="006F24A7"/>
    <w:rsid w:val="006F27C2"/>
    <w:rsid w:val="006F286F"/>
    <w:rsid w:val="006F31EA"/>
    <w:rsid w:val="006F389C"/>
    <w:rsid w:val="006F3AF7"/>
    <w:rsid w:val="006F3D72"/>
    <w:rsid w:val="006F3E3C"/>
    <w:rsid w:val="006F4AE9"/>
    <w:rsid w:val="006F4D0E"/>
    <w:rsid w:val="006F5093"/>
    <w:rsid w:val="006F648C"/>
    <w:rsid w:val="006F78E7"/>
    <w:rsid w:val="006F7AAD"/>
    <w:rsid w:val="006F7BAC"/>
    <w:rsid w:val="006F7CB2"/>
    <w:rsid w:val="0070053D"/>
    <w:rsid w:val="00700AEC"/>
    <w:rsid w:val="00700C26"/>
    <w:rsid w:val="007017D8"/>
    <w:rsid w:val="007019BC"/>
    <w:rsid w:val="00701CA2"/>
    <w:rsid w:val="00702395"/>
    <w:rsid w:val="0070239D"/>
    <w:rsid w:val="00702D5D"/>
    <w:rsid w:val="00702FDC"/>
    <w:rsid w:val="0070324A"/>
    <w:rsid w:val="0070365B"/>
    <w:rsid w:val="00703E65"/>
    <w:rsid w:val="00703FEE"/>
    <w:rsid w:val="00704C6D"/>
    <w:rsid w:val="00704F0F"/>
    <w:rsid w:val="00705AE1"/>
    <w:rsid w:val="00706089"/>
    <w:rsid w:val="007066ED"/>
    <w:rsid w:val="0070673A"/>
    <w:rsid w:val="00706D63"/>
    <w:rsid w:val="0070713B"/>
    <w:rsid w:val="007075A9"/>
    <w:rsid w:val="00707E1F"/>
    <w:rsid w:val="007117E2"/>
    <w:rsid w:val="007132D5"/>
    <w:rsid w:val="00713B39"/>
    <w:rsid w:val="00713DFD"/>
    <w:rsid w:val="00713F02"/>
    <w:rsid w:val="0071439B"/>
    <w:rsid w:val="007146F9"/>
    <w:rsid w:val="00714A11"/>
    <w:rsid w:val="007156F0"/>
    <w:rsid w:val="00716439"/>
    <w:rsid w:val="00716AEB"/>
    <w:rsid w:val="00716BD2"/>
    <w:rsid w:val="0071791E"/>
    <w:rsid w:val="00720483"/>
    <w:rsid w:val="0072073F"/>
    <w:rsid w:val="00720AE6"/>
    <w:rsid w:val="0072139A"/>
    <w:rsid w:val="00722122"/>
    <w:rsid w:val="0072282C"/>
    <w:rsid w:val="00723C05"/>
    <w:rsid w:val="007249AB"/>
    <w:rsid w:val="00726006"/>
    <w:rsid w:val="0072613B"/>
    <w:rsid w:val="00726713"/>
    <w:rsid w:val="00726841"/>
    <w:rsid w:val="0072731B"/>
    <w:rsid w:val="00730686"/>
    <w:rsid w:val="00730775"/>
    <w:rsid w:val="00730E41"/>
    <w:rsid w:val="00731039"/>
    <w:rsid w:val="007311AB"/>
    <w:rsid w:val="00731DE6"/>
    <w:rsid w:val="0073381F"/>
    <w:rsid w:val="00733BCA"/>
    <w:rsid w:val="00733F61"/>
    <w:rsid w:val="00733FC3"/>
    <w:rsid w:val="00734111"/>
    <w:rsid w:val="007346FC"/>
    <w:rsid w:val="00734B9F"/>
    <w:rsid w:val="00734D84"/>
    <w:rsid w:val="0073532E"/>
    <w:rsid w:val="00735566"/>
    <w:rsid w:val="007366D6"/>
    <w:rsid w:val="00737255"/>
    <w:rsid w:val="00737D7F"/>
    <w:rsid w:val="00740A3F"/>
    <w:rsid w:val="00740D41"/>
    <w:rsid w:val="00741314"/>
    <w:rsid w:val="00741689"/>
    <w:rsid w:val="00741A5C"/>
    <w:rsid w:val="00742602"/>
    <w:rsid w:val="00742A9B"/>
    <w:rsid w:val="00743492"/>
    <w:rsid w:val="007436B1"/>
    <w:rsid w:val="00744041"/>
    <w:rsid w:val="0074468B"/>
    <w:rsid w:val="00744769"/>
    <w:rsid w:val="00744C87"/>
    <w:rsid w:val="007458F2"/>
    <w:rsid w:val="00746D00"/>
    <w:rsid w:val="00747B2F"/>
    <w:rsid w:val="00747DC7"/>
    <w:rsid w:val="00747EFE"/>
    <w:rsid w:val="00750B8C"/>
    <w:rsid w:val="0075112F"/>
    <w:rsid w:val="007511AC"/>
    <w:rsid w:val="00751E92"/>
    <w:rsid w:val="007525A4"/>
    <w:rsid w:val="00752CAB"/>
    <w:rsid w:val="00753611"/>
    <w:rsid w:val="00753F0D"/>
    <w:rsid w:val="00754144"/>
    <w:rsid w:val="00754A3F"/>
    <w:rsid w:val="007560D7"/>
    <w:rsid w:val="0075653E"/>
    <w:rsid w:val="007569E8"/>
    <w:rsid w:val="00756A6D"/>
    <w:rsid w:val="00756C81"/>
    <w:rsid w:val="00756D6E"/>
    <w:rsid w:val="00756D83"/>
    <w:rsid w:val="00756ECB"/>
    <w:rsid w:val="00757939"/>
    <w:rsid w:val="007602A4"/>
    <w:rsid w:val="0076060F"/>
    <w:rsid w:val="00761138"/>
    <w:rsid w:val="007615BD"/>
    <w:rsid w:val="00761654"/>
    <w:rsid w:val="00761B73"/>
    <w:rsid w:val="00761BDF"/>
    <w:rsid w:val="00762482"/>
    <w:rsid w:val="007627EE"/>
    <w:rsid w:val="00762A62"/>
    <w:rsid w:val="00763310"/>
    <w:rsid w:val="00763963"/>
    <w:rsid w:val="00763E75"/>
    <w:rsid w:val="00764C14"/>
    <w:rsid w:val="00765819"/>
    <w:rsid w:val="0076585F"/>
    <w:rsid w:val="00765C2C"/>
    <w:rsid w:val="0076695A"/>
    <w:rsid w:val="0076775F"/>
    <w:rsid w:val="00770A68"/>
    <w:rsid w:val="00770BA1"/>
    <w:rsid w:val="00771764"/>
    <w:rsid w:val="00771852"/>
    <w:rsid w:val="00771FFA"/>
    <w:rsid w:val="007724C7"/>
    <w:rsid w:val="00773A70"/>
    <w:rsid w:val="00773B57"/>
    <w:rsid w:val="0077593B"/>
    <w:rsid w:val="00775EAA"/>
    <w:rsid w:val="00777B27"/>
    <w:rsid w:val="00777CA2"/>
    <w:rsid w:val="00780D4E"/>
    <w:rsid w:val="00781241"/>
    <w:rsid w:val="00781B3C"/>
    <w:rsid w:val="00782309"/>
    <w:rsid w:val="00782372"/>
    <w:rsid w:val="00782CB1"/>
    <w:rsid w:val="007839E0"/>
    <w:rsid w:val="007843E8"/>
    <w:rsid w:val="0078552F"/>
    <w:rsid w:val="00785F70"/>
    <w:rsid w:val="00786033"/>
    <w:rsid w:val="007863C2"/>
    <w:rsid w:val="007866E7"/>
    <w:rsid w:val="00786B0D"/>
    <w:rsid w:val="007900EE"/>
    <w:rsid w:val="00790199"/>
    <w:rsid w:val="00790396"/>
    <w:rsid w:val="007905EB"/>
    <w:rsid w:val="007909B1"/>
    <w:rsid w:val="00791084"/>
    <w:rsid w:val="0079140F"/>
    <w:rsid w:val="0079155E"/>
    <w:rsid w:val="007920F2"/>
    <w:rsid w:val="0079218F"/>
    <w:rsid w:val="0079220C"/>
    <w:rsid w:val="007924D3"/>
    <w:rsid w:val="00792BA1"/>
    <w:rsid w:val="00794375"/>
    <w:rsid w:val="00794871"/>
    <w:rsid w:val="00794E05"/>
    <w:rsid w:val="0079607B"/>
    <w:rsid w:val="00797152"/>
    <w:rsid w:val="007972DB"/>
    <w:rsid w:val="007973EC"/>
    <w:rsid w:val="007975AE"/>
    <w:rsid w:val="00797770"/>
    <w:rsid w:val="00797AC7"/>
    <w:rsid w:val="007A068D"/>
    <w:rsid w:val="007A0864"/>
    <w:rsid w:val="007A1065"/>
    <w:rsid w:val="007A1FF4"/>
    <w:rsid w:val="007A3276"/>
    <w:rsid w:val="007A3321"/>
    <w:rsid w:val="007A3D87"/>
    <w:rsid w:val="007A3F37"/>
    <w:rsid w:val="007A41EE"/>
    <w:rsid w:val="007A461F"/>
    <w:rsid w:val="007A49EF"/>
    <w:rsid w:val="007A518C"/>
    <w:rsid w:val="007A5D11"/>
    <w:rsid w:val="007A74A5"/>
    <w:rsid w:val="007B05CE"/>
    <w:rsid w:val="007B0683"/>
    <w:rsid w:val="007B09F0"/>
    <w:rsid w:val="007B1910"/>
    <w:rsid w:val="007B1BF5"/>
    <w:rsid w:val="007B1F46"/>
    <w:rsid w:val="007B2AE0"/>
    <w:rsid w:val="007B2CB6"/>
    <w:rsid w:val="007B330D"/>
    <w:rsid w:val="007B43BD"/>
    <w:rsid w:val="007B467D"/>
    <w:rsid w:val="007B4D86"/>
    <w:rsid w:val="007B5992"/>
    <w:rsid w:val="007B5E35"/>
    <w:rsid w:val="007B6557"/>
    <w:rsid w:val="007B672E"/>
    <w:rsid w:val="007B6BD9"/>
    <w:rsid w:val="007B7274"/>
    <w:rsid w:val="007B7348"/>
    <w:rsid w:val="007C170D"/>
    <w:rsid w:val="007C1CC0"/>
    <w:rsid w:val="007C1D40"/>
    <w:rsid w:val="007C1F7E"/>
    <w:rsid w:val="007C24B0"/>
    <w:rsid w:val="007C256E"/>
    <w:rsid w:val="007C269C"/>
    <w:rsid w:val="007C3049"/>
    <w:rsid w:val="007C361E"/>
    <w:rsid w:val="007C382F"/>
    <w:rsid w:val="007C38F4"/>
    <w:rsid w:val="007C3DF1"/>
    <w:rsid w:val="007C41EB"/>
    <w:rsid w:val="007C438B"/>
    <w:rsid w:val="007C4891"/>
    <w:rsid w:val="007C4C73"/>
    <w:rsid w:val="007C5358"/>
    <w:rsid w:val="007C545F"/>
    <w:rsid w:val="007C55E1"/>
    <w:rsid w:val="007C5FDF"/>
    <w:rsid w:val="007C761F"/>
    <w:rsid w:val="007C7643"/>
    <w:rsid w:val="007C7DB8"/>
    <w:rsid w:val="007D05E3"/>
    <w:rsid w:val="007D0719"/>
    <w:rsid w:val="007D11B4"/>
    <w:rsid w:val="007D21B2"/>
    <w:rsid w:val="007D2710"/>
    <w:rsid w:val="007D29CB"/>
    <w:rsid w:val="007D33B5"/>
    <w:rsid w:val="007D3A5C"/>
    <w:rsid w:val="007D44B1"/>
    <w:rsid w:val="007D4DCB"/>
    <w:rsid w:val="007D5563"/>
    <w:rsid w:val="007D5DE1"/>
    <w:rsid w:val="007D6387"/>
    <w:rsid w:val="007D6ED9"/>
    <w:rsid w:val="007D6EFD"/>
    <w:rsid w:val="007D7CB4"/>
    <w:rsid w:val="007D7DA4"/>
    <w:rsid w:val="007E01D1"/>
    <w:rsid w:val="007E035A"/>
    <w:rsid w:val="007E06BE"/>
    <w:rsid w:val="007E1474"/>
    <w:rsid w:val="007E1888"/>
    <w:rsid w:val="007E1EE5"/>
    <w:rsid w:val="007E2512"/>
    <w:rsid w:val="007E25E4"/>
    <w:rsid w:val="007E2DA0"/>
    <w:rsid w:val="007E3FF0"/>
    <w:rsid w:val="007E4308"/>
    <w:rsid w:val="007E4485"/>
    <w:rsid w:val="007E48F8"/>
    <w:rsid w:val="007E4971"/>
    <w:rsid w:val="007E4992"/>
    <w:rsid w:val="007E4A3B"/>
    <w:rsid w:val="007E4C6D"/>
    <w:rsid w:val="007E6043"/>
    <w:rsid w:val="007E6AB8"/>
    <w:rsid w:val="007E7AAB"/>
    <w:rsid w:val="007F0897"/>
    <w:rsid w:val="007F1EDF"/>
    <w:rsid w:val="007F2029"/>
    <w:rsid w:val="007F2E64"/>
    <w:rsid w:val="007F2E6B"/>
    <w:rsid w:val="007F3016"/>
    <w:rsid w:val="007F3541"/>
    <w:rsid w:val="007F3AEC"/>
    <w:rsid w:val="007F3C5A"/>
    <w:rsid w:val="007F40A1"/>
    <w:rsid w:val="007F4739"/>
    <w:rsid w:val="007F4A90"/>
    <w:rsid w:val="007F50E4"/>
    <w:rsid w:val="007F578D"/>
    <w:rsid w:val="007F5EAA"/>
    <w:rsid w:val="007F5F87"/>
    <w:rsid w:val="007F6726"/>
    <w:rsid w:val="007F67C3"/>
    <w:rsid w:val="007F7222"/>
    <w:rsid w:val="007F7516"/>
    <w:rsid w:val="007F7DE2"/>
    <w:rsid w:val="008005F8"/>
    <w:rsid w:val="00801357"/>
    <w:rsid w:val="008014D4"/>
    <w:rsid w:val="0080160E"/>
    <w:rsid w:val="008016A9"/>
    <w:rsid w:val="00802A4C"/>
    <w:rsid w:val="00802E23"/>
    <w:rsid w:val="008036F7"/>
    <w:rsid w:val="00804A04"/>
    <w:rsid w:val="00805940"/>
    <w:rsid w:val="00805E94"/>
    <w:rsid w:val="00806572"/>
    <w:rsid w:val="00807CA5"/>
    <w:rsid w:val="008101D3"/>
    <w:rsid w:val="0081051C"/>
    <w:rsid w:val="00810A51"/>
    <w:rsid w:val="00810CDC"/>
    <w:rsid w:val="00810DB9"/>
    <w:rsid w:val="008111C4"/>
    <w:rsid w:val="008114CC"/>
    <w:rsid w:val="00811FBF"/>
    <w:rsid w:val="00812970"/>
    <w:rsid w:val="00812DE4"/>
    <w:rsid w:val="00813246"/>
    <w:rsid w:val="0081326E"/>
    <w:rsid w:val="008135D9"/>
    <w:rsid w:val="0081380C"/>
    <w:rsid w:val="00814371"/>
    <w:rsid w:val="00814DF1"/>
    <w:rsid w:val="00814EC0"/>
    <w:rsid w:val="008153CD"/>
    <w:rsid w:val="00815568"/>
    <w:rsid w:val="0081643A"/>
    <w:rsid w:val="008168B7"/>
    <w:rsid w:val="008172DF"/>
    <w:rsid w:val="0081759A"/>
    <w:rsid w:val="008201D2"/>
    <w:rsid w:val="008202F7"/>
    <w:rsid w:val="008204C9"/>
    <w:rsid w:val="008207F0"/>
    <w:rsid w:val="008209C8"/>
    <w:rsid w:val="00820E13"/>
    <w:rsid w:val="00821046"/>
    <w:rsid w:val="008217E2"/>
    <w:rsid w:val="00821FAD"/>
    <w:rsid w:val="008222E6"/>
    <w:rsid w:val="008227B9"/>
    <w:rsid w:val="00822EE1"/>
    <w:rsid w:val="0082313D"/>
    <w:rsid w:val="0082348D"/>
    <w:rsid w:val="00823D65"/>
    <w:rsid w:val="00824183"/>
    <w:rsid w:val="00824A4E"/>
    <w:rsid w:val="00824BBE"/>
    <w:rsid w:val="008267DD"/>
    <w:rsid w:val="00826D15"/>
    <w:rsid w:val="00827A82"/>
    <w:rsid w:val="00830126"/>
    <w:rsid w:val="00831B02"/>
    <w:rsid w:val="00831D57"/>
    <w:rsid w:val="00831D5A"/>
    <w:rsid w:val="0083213E"/>
    <w:rsid w:val="00832A2B"/>
    <w:rsid w:val="008334FA"/>
    <w:rsid w:val="00833A44"/>
    <w:rsid w:val="00834B1C"/>
    <w:rsid w:val="00835086"/>
    <w:rsid w:val="0083524B"/>
    <w:rsid w:val="00835C75"/>
    <w:rsid w:val="00835F1B"/>
    <w:rsid w:val="00836247"/>
    <w:rsid w:val="0083795A"/>
    <w:rsid w:val="008379FD"/>
    <w:rsid w:val="008402F4"/>
    <w:rsid w:val="008405D1"/>
    <w:rsid w:val="008405F3"/>
    <w:rsid w:val="008406F1"/>
    <w:rsid w:val="00840851"/>
    <w:rsid w:val="00840B35"/>
    <w:rsid w:val="0084157F"/>
    <w:rsid w:val="00841C3A"/>
    <w:rsid w:val="00841DAD"/>
    <w:rsid w:val="008433BD"/>
    <w:rsid w:val="00843B4A"/>
    <w:rsid w:val="00843DD0"/>
    <w:rsid w:val="008448CF"/>
    <w:rsid w:val="00844CB0"/>
    <w:rsid w:val="00844E53"/>
    <w:rsid w:val="008450F6"/>
    <w:rsid w:val="0084553B"/>
    <w:rsid w:val="0084570F"/>
    <w:rsid w:val="00845AE3"/>
    <w:rsid w:val="00846161"/>
    <w:rsid w:val="00846215"/>
    <w:rsid w:val="008467F2"/>
    <w:rsid w:val="00846B83"/>
    <w:rsid w:val="00847026"/>
    <w:rsid w:val="00847C03"/>
    <w:rsid w:val="00850A11"/>
    <w:rsid w:val="00850A33"/>
    <w:rsid w:val="00850CA9"/>
    <w:rsid w:val="0085135D"/>
    <w:rsid w:val="00852754"/>
    <w:rsid w:val="0085398F"/>
    <w:rsid w:val="00853AFB"/>
    <w:rsid w:val="00853E20"/>
    <w:rsid w:val="0085490C"/>
    <w:rsid w:val="00855778"/>
    <w:rsid w:val="00855DA2"/>
    <w:rsid w:val="00855F62"/>
    <w:rsid w:val="008563C6"/>
    <w:rsid w:val="00856438"/>
    <w:rsid w:val="00856C89"/>
    <w:rsid w:val="00857247"/>
    <w:rsid w:val="00860B4A"/>
    <w:rsid w:val="00860C89"/>
    <w:rsid w:val="00861D66"/>
    <w:rsid w:val="00862645"/>
    <w:rsid w:val="00862979"/>
    <w:rsid w:val="00862AC0"/>
    <w:rsid w:val="00862AEB"/>
    <w:rsid w:val="008634FC"/>
    <w:rsid w:val="00863889"/>
    <w:rsid w:val="00863BF1"/>
    <w:rsid w:val="008642B3"/>
    <w:rsid w:val="0086464F"/>
    <w:rsid w:val="008648FA"/>
    <w:rsid w:val="00865433"/>
    <w:rsid w:val="0086546C"/>
    <w:rsid w:val="00865E6D"/>
    <w:rsid w:val="0086653D"/>
    <w:rsid w:val="0086768D"/>
    <w:rsid w:val="00870090"/>
    <w:rsid w:val="0087064A"/>
    <w:rsid w:val="008706BF"/>
    <w:rsid w:val="00870996"/>
    <w:rsid w:val="00871113"/>
    <w:rsid w:val="00872051"/>
    <w:rsid w:val="0087295E"/>
    <w:rsid w:val="0087372A"/>
    <w:rsid w:val="0087407A"/>
    <w:rsid w:val="008741C7"/>
    <w:rsid w:val="00874A20"/>
    <w:rsid w:val="00874F8A"/>
    <w:rsid w:val="00875F78"/>
    <w:rsid w:val="008765EF"/>
    <w:rsid w:val="0087679F"/>
    <w:rsid w:val="00876D6D"/>
    <w:rsid w:val="00876F3A"/>
    <w:rsid w:val="00877491"/>
    <w:rsid w:val="00881D67"/>
    <w:rsid w:val="0088237E"/>
    <w:rsid w:val="00882D8E"/>
    <w:rsid w:val="0088391F"/>
    <w:rsid w:val="00884D9D"/>
    <w:rsid w:val="00884DE5"/>
    <w:rsid w:val="00886357"/>
    <w:rsid w:val="008868CA"/>
    <w:rsid w:val="00886BB4"/>
    <w:rsid w:val="00887178"/>
    <w:rsid w:val="008871B7"/>
    <w:rsid w:val="00887B93"/>
    <w:rsid w:val="00890420"/>
    <w:rsid w:val="008905EA"/>
    <w:rsid w:val="008906BD"/>
    <w:rsid w:val="0089118C"/>
    <w:rsid w:val="0089178F"/>
    <w:rsid w:val="0089187A"/>
    <w:rsid w:val="008923F1"/>
    <w:rsid w:val="008933D2"/>
    <w:rsid w:val="0089388F"/>
    <w:rsid w:val="00894167"/>
    <w:rsid w:val="008941B0"/>
    <w:rsid w:val="00894A9E"/>
    <w:rsid w:val="008951BE"/>
    <w:rsid w:val="0089570E"/>
    <w:rsid w:val="00895DC3"/>
    <w:rsid w:val="00896E30"/>
    <w:rsid w:val="00896FCE"/>
    <w:rsid w:val="00897D79"/>
    <w:rsid w:val="008A053D"/>
    <w:rsid w:val="008A15B5"/>
    <w:rsid w:val="008A1A29"/>
    <w:rsid w:val="008A20E5"/>
    <w:rsid w:val="008A2648"/>
    <w:rsid w:val="008A32E8"/>
    <w:rsid w:val="008A3DC6"/>
    <w:rsid w:val="008A41D2"/>
    <w:rsid w:val="008A458D"/>
    <w:rsid w:val="008A49D2"/>
    <w:rsid w:val="008A5118"/>
    <w:rsid w:val="008A5676"/>
    <w:rsid w:val="008A5B84"/>
    <w:rsid w:val="008A5EEF"/>
    <w:rsid w:val="008A6A49"/>
    <w:rsid w:val="008A6B5F"/>
    <w:rsid w:val="008A6D8A"/>
    <w:rsid w:val="008A6E8D"/>
    <w:rsid w:val="008A7176"/>
    <w:rsid w:val="008A7340"/>
    <w:rsid w:val="008A76A1"/>
    <w:rsid w:val="008B014E"/>
    <w:rsid w:val="008B1726"/>
    <w:rsid w:val="008B176C"/>
    <w:rsid w:val="008B1B94"/>
    <w:rsid w:val="008B31CA"/>
    <w:rsid w:val="008B331B"/>
    <w:rsid w:val="008B3BB4"/>
    <w:rsid w:val="008B4043"/>
    <w:rsid w:val="008B43BA"/>
    <w:rsid w:val="008B52C8"/>
    <w:rsid w:val="008B559B"/>
    <w:rsid w:val="008B5DC3"/>
    <w:rsid w:val="008B5FA2"/>
    <w:rsid w:val="008B620B"/>
    <w:rsid w:val="008B6A35"/>
    <w:rsid w:val="008B6CF0"/>
    <w:rsid w:val="008B6D45"/>
    <w:rsid w:val="008C01A3"/>
    <w:rsid w:val="008C0ABA"/>
    <w:rsid w:val="008C1342"/>
    <w:rsid w:val="008C1501"/>
    <w:rsid w:val="008C17D4"/>
    <w:rsid w:val="008C2B4A"/>
    <w:rsid w:val="008C2BEA"/>
    <w:rsid w:val="008C2CEB"/>
    <w:rsid w:val="008C32D3"/>
    <w:rsid w:val="008C33CC"/>
    <w:rsid w:val="008C6B63"/>
    <w:rsid w:val="008C716B"/>
    <w:rsid w:val="008C7639"/>
    <w:rsid w:val="008C7B04"/>
    <w:rsid w:val="008C7CDA"/>
    <w:rsid w:val="008D0E52"/>
    <w:rsid w:val="008D1F41"/>
    <w:rsid w:val="008D23A7"/>
    <w:rsid w:val="008D2D70"/>
    <w:rsid w:val="008D4050"/>
    <w:rsid w:val="008D4621"/>
    <w:rsid w:val="008D4AE4"/>
    <w:rsid w:val="008D5009"/>
    <w:rsid w:val="008D5010"/>
    <w:rsid w:val="008D52F5"/>
    <w:rsid w:val="008D5992"/>
    <w:rsid w:val="008D62F2"/>
    <w:rsid w:val="008D6BC4"/>
    <w:rsid w:val="008D707A"/>
    <w:rsid w:val="008D73DC"/>
    <w:rsid w:val="008E0D19"/>
    <w:rsid w:val="008E0FAD"/>
    <w:rsid w:val="008E1AC4"/>
    <w:rsid w:val="008E23A2"/>
    <w:rsid w:val="008E2E98"/>
    <w:rsid w:val="008E3096"/>
    <w:rsid w:val="008E3283"/>
    <w:rsid w:val="008E3E10"/>
    <w:rsid w:val="008E4329"/>
    <w:rsid w:val="008E453B"/>
    <w:rsid w:val="008E4846"/>
    <w:rsid w:val="008E536A"/>
    <w:rsid w:val="008E544E"/>
    <w:rsid w:val="008E5486"/>
    <w:rsid w:val="008E6C3F"/>
    <w:rsid w:val="008E6E7F"/>
    <w:rsid w:val="008E77C0"/>
    <w:rsid w:val="008E796E"/>
    <w:rsid w:val="008F043F"/>
    <w:rsid w:val="008F0A2A"/>
    <w:rsid w:val="008F19E1"/>
    <w:rsid w:val="008F2980"/>
    <w:rsid w:val="008F2BF9"/>
    <w:rsid w:val="008F2E50"/>
    <w:rsid w:val="008F305F"/>
    <w:rsid w:val="008F3EF5"/>
    <w:rsid w:val="008F458E"/>
    <w:rsid w:val="008F4D54"/>
    <w:rsid w:val="008F529F"/>
    <w:rsid w:val="008F5E57"/>
    <w:rsid w:val="008F6539"/>
    <w:rsid w:val="008F666E"/>
    <w:rsid w:val="008F68E1"/>
    <w:rsid w:val="008F69A5"/>
    <w:rsid w:val="008F6B71"/>
    <w:rsid w:val="008F6EC2"/>
    <w:rsid w:val="008F73CA"/>
    <w:rsid w:val="008F7B70"/>
    <w:rsid w:val="009004D8"/>
    <w:rsid w:val="009007BD"/>
    <w:rsid w:val="0090099F"/>
    <w:rsid w:val="00900BB6"/>
    <w:rsid w:val="00903882"/>
    <w:rsid w:val="00903F43"/>
    <w:rsid w:val="00904782"/>
    <w:rsid w:val="00905218"/>
    <w:rsid w:val="00905550"/>
    <w:rsid w:val="009055E0"/>
    <w:rsid w:val="00905C99"/>
    <w:rsid w:val="009068C1"/>
    <w:rsid w:val="009068F9"/>
    <w:rsid w:val="00906E8F"/>
    <w:rsid w:val="00906F7B"/>
    <w:rsid w:val="00907A02"/>
    <w:rsid w:val="00910B82"/>
    <w:rsid w:val="00911410"/>
    <w:rsid w:val="00911E9F"/>
    <w:rsid w:val="00912885"/>
    <w:rsid w:val="00912B82"/>
    <w:rsid w:val="00912D48"/>
    <w:rsid w:val="00912DF6"/>
    <w:rsid w:val="00913240"/>
    <w:rsid w:val="009143B4"/>
    <w:rsid w:val="00914600"/>
    <w:rsid w:val="0091471E"/>
    <w:rsid w:val="00916133"/>
    <w:rsid w:val="00916544"/>
    <w:rsid w:val="00916595"/>
    <w:rsid w:val="00916978"/>
    <w:rsid w:val="00916DCC"/>
    <w:rsid w:val="0092098C"/>
    <w:rsid w:val="00920C91"/>
    <w:rsid w:val="00920D4A"/>
    <w:rsid w:val="00922247"/>
    <w:rsid w:val="0092244D"/>
    <w:rsid w:val="0092284A"/>
    <w:rsid w:val="00922CD1"/>
    <w:rsid w:val="00922D78"/>
    <w:rsid w:val="00922EC2"/>
    <w:rsid w:val="009231AB"/>
    <w:rsid w:val="0092329E"/>
    <w:rsid w:val="009236A7"/>
    <w:rsid w:val="00924275"/>
    <w:rsid w:val="00925860"/>
    <w:rsid w:val="00926074"/>
    <w:rsid w:val="00926314"/>
    <w:rsid w:val="00926DC3"/>
    <w:rsid w:val="00927231"/>
    <w:rsid w:val="00927D01"/>
    <w:rsid w:val="00927FA7"/>
    <w:rsid w:val="009300E5"/>
    <w:rsid w:val="00932B00"/>
    <w:rsid w:val="009331A5"/>
    <w:rsid w:val="009337F7"/>
    <w:rsid w:val="00934615"/>
    <w:rsid w:val="00934702"/>
    <w:rsid w:val="00934B9E"/>
    <w:rsid w:val="00934CD2"/>
    <w:rsid w:val="00935486"/>
    <w:rsid w:val="00935853"/>
    <w:rsid w:val="00935AE1"/>
    <w:rsid w:val="00935BB1"/>
    <w:rsid w:val="00935BCA"/>
    <w:rsid w:val="0093650A"/>
    <w:rsid w:val="009366FD"/>
    <w:rsid w:val="009369BF"/>
    <w:rsid w:val="00936DB9"/>
    <w:rsid w:val="009377C0"/>
    <w:rsid w:val="00937F4E"/>
    <w:rsid w:val="00941B84"/>
    <w:rsid w:val="009426F0"/>
    <w:rsid w:val="00943A0F"/>
    <w:rsid w:val="00944467"/>
    <w:rsid w:val="00944906"/>
    <w:rsid w:val="00944B82"/>
    <w:rsid w:val="00945406"/>
    <w:rsid w:val="00945948"/>
    <w:rsid w:val="0094634A"/>
    <w:rsid w:val="00946478"/>
    <w:rsid w:val="0094686C"/>
    <w:rsid w:val="00950CFF"/>
    <w:rsid w:val="0095148F"/>
    <w:rsid w:val="00951504"/>
    <w:rsid w:val="0095183B"/>
    <w:rsid w:val="00951BF1"/>
    <w:rsid w:val="009521DA"/>
    <w:rsid w:val="009524A5"/>
    <w:rsid w:val="00952516"/>
    <w:rsid w:val="00952E8F"/>
    <w:rsid w:val="0095336D"/>
    <w:rsid w:val="009533D6"/>
    <w:rsid w:val="00953527"/>
    <w:rsid w:val="009543C7"/>
    <w:rsid w:val="0095454B"/>
    <w:rsid w:val="00954926"/>
    <w:rsid w:val="00954DB4"/>
    <w:rsid w:val="0095523E"/>
    <w:rsid w:val="00955467"/>
    <w:rsid w:val="00955918"/>
    <w:rsid w:val="00955E76"/>
    <w:rsid w:val="0095657B"/>
    <w:rsid w:val="0095673A"/>
    <w:rsid w:val="009569DB"/>
    <w:rsid w:val="00957301"/>
    <w:rsid w:val="00957A62"/>
    <w:rsid w:val="00961AAE"/>
    <w:rsid w:val="00963061"/>
    <w:rsid w:val="00963571"/>
    <w:rsid w:val="0096361E"/>
    <w:rsid w:val="00963661"/>
    <w:rsid w:val="00963CD1"/>
    <w:rsid w:val="00964554"/>
    <w:rsid w:val="00964B9E"/>
    <w:rsid w:val="00965258"/>
    <w:rsid w:val="00966A88"/>
    <w:rsid w:val="0096709A"/>
    <w:rsid w:val="009670DB"/>
    <w:rsid w:val="00967327"/>
    <w:rsid w:val="009676AB"/>
    <w:rsid w:val="00971565"/>
    <w:rsid w:val="00972307"/>
    <w:rsid w:val="0097354E"/>
    <w:rsid w:val="0097370A"/>
    <w:rsid w:val="00973771"/>
    <w:rsid w:val="00973C00"/>
    <w:rsid w:val="009754F9"/>
    <w:rsid w:val="0097579B"/>
    <w:rsid w:val="009772E6"/>
    <w:rsid w:val="0097788F"/>
    <w:rsid w:val="009800D5"/>
    <w:rsid w:val="0098063A"/>
    <w:rsid w:val="00980690"/>
    <w:rsid w:val="00980C2F"/>
    <w:rsid w:val="00981240"/>
    <w:rsid w:val="00981ED6"/>
    <w:rsid w:val="00981FDC"/>
    <w:rsid w:val="00982362"/>
    <w:rsid w:val="00982469"/>
    <w:rsid w:val="00982CA7"/>
    <w:rsid w:val="009843E5"/>
    <w:rsid w:val="00984EBD"/>
    <w:rsid w:val="009858C1"/>
    <w:rsid w:val="00985C5C"/>
    <w:rsid w:val="00985D2E"/>
    <w:rsid w:val="00985D36"/>
    <w:rsid w:val="00985D3A"/>
    <w:rsid w:val="009861A9"/>
    <w:rsid w:val="00987C81"/>
    <w:rsid w:val="00987FC9"/>
    <w:rsid w:val="00990337"/>
    <w:rsid w:val="00990B0F"/>
    <w:rsid w:val="009911EE"/>
    <w:rsid w:val="009914B5"/>
    <w:rsid w:val="009918A3"/>
    <w:rsid w:val="009922F8"/>
    <w:rsid w:val="0099264E"/>
    <w:rsid w:val="00992950"/>
    <w:rsid w:val="00992E50"/>
    <w:rsid w:val="009934E0"/>
    <w:rsid w:val="00994E45"/>
    <w:rsid w:val="00995334"/>
    <w:rsid w:val="0099540D"/>
    <w:rsid w:val="0099574E"/>
    <w:rsid w:val="00996D8A"/>
    <w:rsid w:val="009972DB"/>
    <w:rsid w:val="00997BED"/>
    <w:rsid w:val="00997DDC"/>
    <w:rsid w:val="009A0354"/>
    <w:rsid w:val="009A0541"/>
    <w:rsid w:val="009A1972"/>
    <w:rsid w:val="009A24E7"/>
    <w:rsid w:val="009A2697"/>
    <w:rsid w:val="009A27CD"/>
    <w:rsid w:val="009A2984"/>
    <w:rsid w:val="009A2CA0"/>
    <w:rsid w:val="009A4003"/>
    <w:rsid w:val="009A46F3"/>
    <w:rsid w:val="009A4A5B"/>
    <w:rsid w:val="009A4A63"/>
    <w:rsid w:val="009A5412"/>
    <w:rsid w:val="009A5DCB"/>
    <w:rsid w:val="009A5F5F"/>
    <w:rsid w:val="009A6DFC"/>
    <w:rsid w:val="009A740D"/>
    <w:rsid w:val="009A7578"/>
    <w:rsid w:val="009B0B21"/>
    <w:rsid w:val="009B127A"/>
    <w:rsid w:val="009B15BC"/>
    <w:rsid w:val="009B17F6"/>
    <w:rsid w:val="009B27D7"/>
    <w:rsid w:val="009B2BD3"/>
    <w:rsid w:val="009B3D61"/>
    <w:rsid w:val="009B3FC9"/>
    <w:rsid w:val="009B4154"/>
    <w:rsid w:val="009B4D01"/>
    <w:rsid w:val="009B51B7"/>
    <w:rsid w:val="009B53A5"/>
    <w:rsid w:val="009B6E8B"/>
    <w:rsid w:val="009B6F3B"/>
    <w:rsid w:val="009B7E91"/>
    <w:rsid w:val="009C1062"/>
    <w:rsid w:val="009C191F"/>
    <w:rsid w:val="009C242F"/>
    <w:rsid w:val="009C254C"/>
    <w:rsid w:val="009C3906"/>
    <w:rsid w:val="009C3E69"/>
    <w:rsid w:val="009C4687"/>
    <w:rsid w:val="009C48BA"/>
    <w:rsid w:val="009C53CA"/>
    <w:rsid w:val="009C5BEB"/>
    <w:rsid w:val="009C6FF7"/>
    <w:rsid w:val="009C727B"/>
    <w:rsid w:val="009C7865"/>
    <w:rsid w:val="009C7CB4"/>
    <w:rsid w:val="009D07B4"/>
    <w:rsid w:val="009D20CD"/>
    <w:rsid w:val="009D233F"/>
    <w:rsid w:val="009D3186"/>
    <w:rsid w:val="009D36C0"/>
    <w:rsid w:val="009D381A"/>
    <w:rsid w:val="009D4197"/>
    <w:rsid w:val="009D49F1"/>
    <w:rsid w:val="009D5064"/>
    <w:rsid w:val="009D50E0"/>
    <w:rsid w:val="009D5D63"/>
    <w:rsid w:val="009D6DFE"/>
    <w:rsid w:val="009D7D83"/>
    <w:rsid w:val="009E098D"/>
    <w:rsid w:val="009E199A"/>
    <w:rsid w:val="009E1D12"/>
    <w:rsid w:val="009E2295"/>
    <w:rsid w:val="009E2547"/>
    <w:rsid w:val="009E2ACC"/>
    <w:rsid w:val="009E3339"/>
    <w:rsid w:val="009E34E8"/>
    <w:rsid w:val="009E3692"/>
    <w:rsid w:val="009E3775"/>
    <w:rsid w:val="009E3B58"/>
    <w:rsid w:val="009E3CEB"/>
    <w:rsid w:val="009E4534"/>
    <w:rsid w:val="009E4789"/>
    <w:rsid w:val="009E4BBC"/>
    <w:rsid w:val="009E6230"/>
    <w:rsid w:val="009E6BF1"/>
    <w:rsid w:val="009E7717"/>
    <w:rsid w:val="009E7755"/>
    <w:rsid w:val="009E7792"/>
    <w:rsid w:val="009F0333"/>
    <w:rsid w:val="009F075F"/>
    <w:rsid w:val="009F0FC2"/>
    <w:rsid w:val="009F1DD1"/>
    <w:rsid w:val="009F273E"/>
    <w:rsid w:val="009F30B5"/>
    <w:rsid w:val="009F3F29"/>
    <w:rsid w:val="009F4081"/>
    <w:rsid w:val="009F410D"/>
    <w:rsid w:val="009F43C0"/>
    <w:rsid w:val="009F4A5C"/>
    <w:rsid w:val="009F4AF3"/>
    <w:rsid w:val="009F53F6"/>
    <w:rsid w:val="009F6CD4"/>
    <w:rsid w:val="009F70AD"/>
    <w:rsid w:val="009F740A"/>
    <w:rsid w:val="009F75CA"/>
    <w:rsid w:val="009F7EAB"/>
    <w:rsid w:val="00A00AA6"/>
    <w:rsid w:val="00A011DA"/>
    <w:rsid w:val="00A01A96"/>
    <w:rsid w:val="00A03165"/>
    <w:rsid w:val="00A04506"/>
    <w:rsid w:val="00A0450E"/>
    <w:rsid w:val="00A04864"/>
    <w:rsid w:val="00A049E5"/>
    <w:rsid w:val="00A05380"/>
    <w:rsid w:val="00A055CD"/>
    <w:rsid w:val="00A05D3C"/>
    <w:rsid w:val="00A05DEA"/>
    <w:rsid w:val="00A05EC8"/>
    <w:rsid w:val="00A05FC7"/>
    <w:rsid w:val="00A067EF"/>
    <w:rsid w:val="00A06B2A"/>
    <w:rsid w:val="00A06B54"/>
    <w:rsid w:val="00A06F61"/>
    <w:rsid w:val="00A0756B"/>
    <w:rsid w:val="00A10C33"/>
    <w:rsid w:val="00A10D9E"/>
    <w:rsid w:val="00A121FC"/>
    <w:rsid w:val="00A1231C"/>
    <w:rsid w:val="00A143FE"/>
    <w:rsid w:val="00A14598"/>
    <w:rsid w:val="00A152C1"/>
    <w:rsid w:val="00A15791"/>
    <w:rsid w:val="00A168EC"/>
    <w:rsid w:val="00A17063"/>
    <w:rsid w:val="00A17F61"/>
    <w:rsid w:val="00A20057"/>
    <w:rsid w:val="00A21CE3"/>
    <w:rsid w:val="00A21D48"/>
    <w:rsid w:val="00A2223D"/>
    <w:rsid w:val="00A231F7"/>
    <w:rsid w:val="00A237D3"/>
    <w:rsid w:val="00A23E33"/>
    <w:rsid w:val="00A24053"/>
    <w:rsid w:val="00A25476"/>
    <w:rsid w:val="00A25558"/>
    <w:rsid w:val="00A25815"/>
    <w:rsid w:val="00A25BF3"/>
    <w:rsid w:val="00A27211"/>
    <w:rsid w:val="00A27217"/>
    <w:rsid w:val="00A276BF"/>
    <w:rsid w:val="00A277D7"/>
    <w:rsid w:val="00A30EA6"/>
    <w:rsid w:val="00A31687"/>
    <w:rsid w:val="00A32BF0"/>
    <w:rsid w:val="00A330CC"/>
    <w:rsid w:val="00A3332E"/>
    <w:rsid w:val="00A34612"/>
    <w:rsid w:val="00A356B9"/>
    <w:rsid w:val="00A35CA6"/>
    <w:rsid w:val="00A37E13"/>
    <w:rsid w:val="00A40083"/>
    <w:rsid w:val="00A40102"/>
    <w:rsid w:val="00A4010C"/>
    <w:rsid w:val="00A40337"/>
    <w:rsid w:val="00A40649"/>
    <w:rsid w:val="00A411AE"/>
    <w:rsid w:val="00A412E0"/>
    <w:rsid w:val="00A42010"/>
    <w:rsid w:val="00A421A2"/>
    <w:rsid w:val="00A42558"/>
    <w:rsid w:val="00A4284E"/>
    <w:rsid w:val="00A4348C"/>
    <w:rsid w:val="00A4362E"/>
    <w:rsid w:val="00A43C2F"/>
    <w:rsid w:val="00A43CA4"/>
    <w:rsid w:val="00A443A4"/>
    <w:rsid w:val="00A44512"/>
    <w:rsid w:val="00A44594"/>
    <w:rsid w:val="00A4490B"/>
    <w:rsid w:val="00A44B98"/>
    <w:rsid w:val="00A450FD"/>
    <w:rsid w:val="00A45A01"/>
    <w:rsid w:val="00A45E05"/>
    <w:rsid w:val="00A45FEC"/>
    <w:rsid w:val="00A4607D"/>
    <w:rsid w:val="00A46884"/>
    <w:rsid w:val="00A47361"/>
    <w:rsid w:val="00A478CF"/>
    <w:rsid w:val="00A507E7"/>
    <w:rsid w:val="00A51049"/>
    <w:rsid w:val="00A51097"/>
    <w:rsid w:val="00A51125"/>
    <w:rsid w:val="00A511FD"/>
    <w:rsid w:val="00A51613"/>
    <w:rsid w:val="00A52452"/>
    <w:rsid w:val="00A52F16"/>
    <w:rsid w:val="00A52F6E"/>
    <w:rsid w:val="00A530C3"/>
    <w:rsid w:val="00A5339A"/>
    <w:rsid w:val="00A53450"/>
    <w:rsid w:val="00A53712"/>
    <w:rsid w:val="00A53791"/>
    <w:rsid w:val="00A54137"/>
    <w:rsid w:val="00A55A5A"/>
    <w:rsid w:val="00A56197"/>
    <w:rsid w:val="00A564BF"/>
    <w:rsid w:val="00A60684"/>
    <w:rsid w:val="00A616A0"/>
    <w:rsid w:val="00A61E28"/>
    <w:rsid w:val="00A621E5"/>
    <w:rsid w:val="00A62609"/>
    <w:rsid w:val="00A63D17"/>
    <w:rsid w:val="00A64187"/>
    <w:rsid w:val="00A6418F"/>
    <w:rsid w:val="00A642F8"/>
    <w:rsid w:val="00A64E2E"/>
    <w:rsid w:val="00A65953"/>
    <w:rsid w:val="00A6629A"/>
    <w:rsid w:val="00A664B6"/>
    <w:rsid w:val="00A66CFF"/>
    <w:rsid w:val="00A671D7"/>
    <w:rsid w:val="00A6799D"/>
    <w:rsid w:val="00A703E6"/>
    <w:rsid w:val="00A707D1"/>
    <w:rsid w:val="00A70BDE"/>
    <w:rsid w:val="00A71361"/>
    <w:rsid w:val="00A74070"/>
    <w:rsid w:val="00A74605"/>
    <w:rsid w:val="00A75051"/>
    <w:rsid w:val="00A75854"/>
    <w:rsid w:val="00A76C38"/>
    <w:rsid w:val="00A76C46"/>
    <w:rsid w:val="00A76CD3"/>
    <w:rsid w:val="00A76FC2"/>
    <w:rsid w:val="00A7762E"/>
    <w:rsid w:val="00A7766A"/>
    <w:rsid w:val="00A7776F"/>
    <w:rsid w:val="00A77B48"/>
    <w:rsid w:val="00A80F68"/>
    <w:rsid w:val="00A8207D"/>
    <w:rsid w:val="00A82BB7"/>
    <w:rsid w:val="00A83142"/>
    <w:rsid w:val="00A83AE5"/>
    <w:rsid w:val="00A83CE9"/>
    <w:rsid w:val="00A8424A"/>
    <w:rsid w:val="00A845CA"/>
    <w:rsid w:val="00A84752"/>
    <w:rsid w:val="00A86B8B"/>
    <w:rsid w:val="00A86F18"/>
    <w:rsid w:val="00A90512"/>
    <w:rsid w:val="00A919A1"/>
    <w:rsid w:val="00A92439"/>
    <w:rsid w:val="00A925D0"/>
    <w:rsid w:val="00A93B75"/>
    <w:rsid w:val="00A93C4D"/>
    <w:rsid w:val="00A9432C"/>
    <w:rsid w:val="00A95578"/>
    <w:rsid w:val="00A955ED"/>
    <w:rsid w:val="00A958B5"/>
    <w:rsid w:val="00A96086"/>
    <w:rsid w:val="00A9710B"/>
    <w:rsid w:val="00A9716E"/>
    <w:rsid w:val="00AA0D1A"/>
    <w:rsid w:val="00AA0F1B"/>
    <w:rsid w:val="00AA1EE2"/>
    <w:rsid w:val="00AA295A"/>
    <w:rsid w:val="00AA4103"/>
    <w:rsid w:val="00AA48D7"/>
    <w:rsid w:val="00AA48E8"/>
    <w:rsid w:val="00AA4A21"/>
    <w:rsid w:val="00AA4A43"/>
    <w:rsid w:val="00AA52C3"/>
    <w:rsid w:val="00AA543B"/>
    <w:rsid w:val="00AA57D8"/>
    <w:rsid w:val="00AA582D"/>
    <w:rsid w:val="00AA59B0"/>
    <w:rsid w:val="00AA5AC1"/>
    <w:rsid w:val="00AA5CE2"/>
    <w:rsid w:val="00AA5EDC"/>
    <w:rsid w:val="00AA5F53"/>
    <w:rsid w:val="00AA735E"/>
    <w:rsid w:val="00AB0B28"/>
    <w:rsid w:val="00AB15A5"/>
    <w:rsid w:val="00AB2146"/>
    <w:rsid w:val="00AB289D"/>
    <w:rsid w:val="00AB29D7"/>
    <w:rsid w:val="00AB2F28"/>
    <w:rsid w:val="00AB32B4"/>
    <w:rsid w:val="00AB38D8"/>
    <w:rsid w:val="00AB3E41"/>
    <w:rsid w:val="00AB50C5"/>
    <w:rsid w:val="00AB51F8"/>
    <w:rsid w:val="00AB59F9"/>
    <w:rsid w:val="00AB5D95"/>
    <w:rsid w:val="00AB6450"/>
    <w:rsid w:val="00AB6609"/>
    <w:rsid w:val="00AB66B6"/>
    <w:rsid w:val="00AB6B4E"/>
    <w:rsid w:val="00AB7100"/>
    <w:rsid w:val="00AB78D2"/>
    <w:rsid w:val="00AC085C"/>
    <w:rsid w:val="00AC24B0"/>
    <w:rsid w:val="00AC35FA"/>
    <w:rsid w:val="00AC36EC"/>
    <w:rsid w:val="00AC4D4C"/>
    <w:rsid w:val="00AC511E"/>
    <w:rsid w:val="00AC5451"/>
    <w:rsid w:val="00AC550A"/>
    <w:rsid w:val="00AC5B01"/>
    <w:rsid w:val="00AC603D"/>
    <w:rsid w:val="00AC625C"/>
    <w:rsid w:val="00AC626E"/>
    <w:rsid w:val="00AC76FB"/>
    <w:rsid w:val="00AC7B3C"/>
    <w:rsid w:val="00AD091D"/>
    <w:rsid w:val="00AD240A"/>
    <w:rsid w:val="00AD265C"/>
    <w:rsid w:val="00AD2B86"/>
    <w:rsid w:val="00AD2BC9"/>
    <w:rsid w:val="00AD2EE5"/>
    <w:rsid w:val="00AD310C"/>
    <w:rsid w:val="00AD3222"/>
    <w:rsid w:val="00AD329D"/>
    <w:rsid w:val="00AD3815"/>
    <w:rsid w:val="00AD4F43"/>
    <w:rsid w:val="00AD51EF"/>
    <w:rsid w:val="00AD5775"/>
    <w:rsid w:val="00AD5E69"/>
    <w:rsid w:val="00AD5FAD"/>
    <w:rsid w:val="00AD66A3"/>
    <w:rsid w:val="00AD66AA"/>
    <w:rsid w:val="00AD6805"/>
    <w:rsid w:val="00AD6A5C"/>
    <w:rsid w:val="00AD766B"/>
    <w:rsid w:val="00AD7C17"/>
    <w:rsid w:val="00AD7EB3"/>
    <w:rsid w:val="00AD7FE1"/>
    <w:rsid w:val="00AE092C"/>
    <w:rsid w:val="00AE0931"/>
    <w:rsid w:val="00AE2DEA"/>
    <w:rsid w:val="00AE39C5"/>
    <w:rsid w:val="00AE4785"/>
    <w:rsid w:val="00AE6011"/>
    <w:rsid w:val="00AE6421"/>
    <w:rsid w:val="00AE7A47"/>
    <w:rsid w:val="00AE7D03"/>
    <w:rsid w:val="00AF08AF"/>
    <w:rsid w:val="00AF0A0C"/>
    <w:rsid w:val="00AF1DC3"/>
    <w:rsid w:val="00AF2706"/>
    <w:rsid w:val="00AF2A54"/>
    <w:rsid w:val="00AF3503"/>
    <w:rsid w:val="00AF3EC6"/>
    <w:rsid w:val="00AF41C0"/>
    <w:rsid w:val="00AF47AA"/>
    <w:rsid w:val="00AF5069"/>
    <w:rsid w:val="00AF527D"/>
    <w:rsid w:val="00AF535D"/>
    <w:rsid w:val="00AF5A80"/>
    <w:rsid w:val="00AF5E9D"/>
    <w:rsid w:val="00AF6B8F"/>
    <w:rsid w:val="00AF72B1"/>
    <w:rsid w:val="00AF7318"/>
    <w:rsid w:val="00AF7562"/>
    <w:rsid w:val="00AF79E2"/>
    <w:rsid w:val="00B00838"/>
    <w:rsid w:val="00B0202C"/>
    <w:rsid w:val="00B02176"/>
    <w:rsid w:val="00B025CF"/>
    <w:rsid w:val="00B033AD"/>
    <w:rsid w:val="00B038A4"/>
    <w:rsid w:val="00B03A47"/>
    <w:rsid w:val="00B04389"/>
    <w:rsid w:val="00B04730"/>
    <w:rsid w:val="00B05053"/>
    <w:rsid w:val="00B05A9A"/>
    <w:rsid w:val="00B05CB4"/>
    <w:rsid w:val="00B061A2"/>
    <w:rsid w:val="00B06E28"/>
    <w:rsid w:val="00B07765"/>
    <w:rsid w:val="00B077E2"/>
    <w:rsid w:val="00B077FE"/>
    <w:rsid w:val="00B10359"/>
    <w:rsid w:val="00B1054C"/>
    <w:rsid w:val="00B11E13"/>
    <w:rsid w:val="00B12B68"/>
    <w:rsid w:val="00B1301A"/>
    <w:rsid w:val="00B131AB"/>
    <w:rsid w:val="00B137E1"/>
    <w:rsid w:val="00B13ED7"/>
    <w:rsid w:val="00B148D2"/>
    <w:rsid w:val="00B14F71"/>
    <w:rsid w:val="00B15A2B"/>
    <w:rsid w:val="00B15CA1"/>
    <w:rsid w:val="00B165CD"/>
    <w:rsid w:val="00B16E0F"/>
    <w:rsid w:val="00B17001"/>
    <w:rsid w:val="00B17C87"/>
    <w:rsid w:val="00B17EDC"/>
    <w:rsid w:val="00B20113"/>
    <w:rsid w:val="00B201D4"/>
    <w:rsid w:val="00B20705"/>
    <w:rsid w:val="00B22154"/>
    <w:rsid w:val="00B22415"/>
    <w:rsid w:val="00B240CB"/>
    <w:rsid w:val="00B24588"/>
    <w:rsid w:val="00B24C38"/>
    <w:rsid w:val="00B24DEE"/>
    <w:rsid w:val="00B24E74"/>
    <w:rsid w:val="00B25A19"/>
    <w:rsid w:val="00B2616F"/>
    <w:rsid w:val="00B27667"/>
    <w:rsid w:val="00B303AA"/>
    <w:rsid w:val="00B30672"/>
    <w:rsid w:val="00B310A5"/>
    <w:rsid w:val="00B316C8"/>
    <w:rsid w:val="00B316F6"/>
    <w:rsid w:val="00B31E15"/>
    <w:rsid w:val="00B320AD"/>
    <w:rsid w:val="00B33E8C"/>
    <w:rsid w:val="00B349C3"/>
    <w:rsid w:val="00B3507D"/>
    <w:rsid w:val="00B35419"/>
    <w:rsid w:val="00B355FC"/>
    <w:rsid w:val="00B35B1B"/>
    <w:rsid w:val="00B35DB2"/>
    <w:rsid w:val="00B36080"/>
    <w:rsid w:val="00B36404"/>
    <w:rsid w:val="00B36493"/>
    <w:rsid w:val="00B409A7"/>
    <w:rsid w:val="00B40D28"/>
    <w:rsid w:val="00B41B2A"/>
    <w:rsid w:val="00B4244D"/>
    <w:rsid w:val="00B4253F"/>
    <w:rsid w:val="00B4372A"/>
    <w:rsid w:val="00B44021"/>
    <w:rsid w:val="00B441A8"/>
    <w:rsid w:val="00B4465D"/>
    <w:rsid w:val="00B4474D"/>
    <w:rsid w:val="00B4495B"/>
    <w:rsid w:val="00B45053"/>
    <w:rsid w:val="00B459E4"/>
    <w:rsid w:val="00B45AE5"/>
    <w:rsid w:val="00B45BCF"/>
    <w:rsid w:val="00B45ECA"/>
    <w:rsid w:val="00B45F38"/>
    <w:rsid w:val="00B468E9"/>
    <w:rsid w:val="00B47009"/>
    <w:rsid w:val="00B4750F"/>
    <w:rsid w:val="00B47A2A"/>
    <w:rsid w:val="00B47E81"/>
    <w:rsid w:val="00B5029A"/>
    <w:rsid w:val="00B503AB"/>
    <w:rsid w:val="00B509C0"/>
    <w:rsid w:val="00B50E04"/>
    <w:rsid w:val="00B5135B"/>
    <w:rsid w:val="00B51504"/>
    <w:rsid w:val="00B51622"/>
    <w:rsid w:val="00B51E0A"/>
    <w:rsid w:val="00B527EE"/>
    <w:rsid w:val="00B5307B"/>
    <w:rsid w:val="00B5344A"/>
    <w:rsid w:val="00B53AA8"/>
    <w:rsid w:val="00B5490E"/>
    <w:rsid w:val="00B549A8"/>
    <w:rsid w:val="00B549E9"/>
    <w:rsid w:val="00B554AE"/>
    <w:rsid w:val="00B55751"/>
    <w:rsid w:val="00B55C8F"/>
    <w:rsid w:val="00B56469"/>
    <w:rsid w:val="00B5665D"/>
    <w:rsid w:val="00B56F7A"/>
    <w:rsid w:val="00B57C5C"/>
    <w:rsid w:val="00B60176"/>
    <w:rsid w:val="00B61C7B"/>
    <w:rsid w:val="00B6282F"/>
    <w:rsid w:val="00B62F0B"/>
    <w:rsid w:val="00B63723"/>
    <w:rsid w:val="00B63C39"/>
    <w:rsid w:val="00B6482A"/>
    <w:rsid w:val="00B65F5C"/>
    <w:rsid w:val="00B67848"/>
    <w:rsid w:val="00B703FF"/>
    <w:rsid w:val="00B70747"/>
    <w:rsid w:val="00B70BDD"/>
    <w:rsid w:val="00B7152A"/>
    <w:rsid w:val="00B72129"/>
    <w:rsid w:val="00B723FC"/>
    <w:rsid w:val="00B72E7C"/>
    <w:rsid w:val="00B731CC"/>
    <w:rsid w:val="00B73D8A"/>
    <w:rsid w:val="00B73F47"/>
    <w:rsid w:val="00B74B2F"/>
    <w:rsid w:val="00B74D05"/>
    <w:rsid w:val="00B74D33"/>
    <w:rsid w:val="00B74D75"/>
    <w:rsid w:val="00B75B7D"/>
    <w:rsid w:val="00B75C49"/>
    <w:rsid w:val="00B763AF"/>
    <w:rsid w:val="00B77AD3"/>
    <w:rsid w:val="00B808B9"/>
    <w:rsid w:val="00B8094A"/>
    <w:rsid w:val="00B81A8B"/>
    <w:rsid w:val="00B82340"/>
    <w:rsid w:val="00B8344A"/>
    <w:rsid w:val="00B86024"/>
    <w:rsid w:val="00B8702C"/>
    <w:rsid w:val="00B872B4"/>
    <w:rsid w:val="00B87C5E"/>
    <w:rsid w:val="00B87FA6"/>
    <w:rsid w:val="00B906D6"/>
    <w:rsid w:val="00B90835"/>
    <w:rsid w:val="00B90EB6"/>
    <w:rsid w:val="00B91881"/>
    <w:rsid w:val="00B9387E"/>
    <w:rsid w:val="00B94E01"/>
    <w:rsid w:val="00B950C2"/>
    <w:rsid w:val="00B95340"/>
    <w:rsid w:val="00B95CC3"/>
    <w:rsid w:val="00B95F04"/>
    <w:rsid w:val="00B95F5B"/>
    <w:rsid w:val="00B96009"/>
    <w:rsid w:val="00B969DB"/>
    <w:rsid w:val="00BA0024"/>
    <w:rsid w:val="00BA08EE"/>
    <w:rsid w:val="00BA090A"/>
    <w:rsid w:val="00BA0AF9"/>
    <w:rsid w:val="00BA0ECB"/>
    <w:rsid w:val="00BA1550"/>
    <w:rsid w:val="00BA209F"/>
    <w:rsid w:val="00BA253F"/>
    <w:rsid w:val="00BA283D"/>
    <w:rsid w:val="00BA2996"/>
    <w:rsid w:val="00BA2F53"/>
    <w:rsid w:val="00BA3BE5"/>
    <w:rsid w:val="00BA3F1D"/>
    <w:rsid w:val="00BA454F"/>
    <w:rsid w:val="00BA467C"/>
    <w:rsid w:val="00BA4991"/>
    <w:rsid w:val="00BA5121"/>
    <w:rsid w:val="00BA5369"/>
    <w:rsid w:val="00BA53F0"/>
    <w:rsid w:val="00BA6652"/>
    <w:rsid w:val="00BA6BEA"/>
    <w:rsid w:val="00BA7698"/>
    <w:rsid w:val="00BA79F9"/>
    <w:rsid w:val="00BB0164"/>
    <w:rsid w:val="00BB0F43"/>
    <w:rsid w:val="00BB1A6F"/>
    <w:rsid w:val="00BB300D"/>
    <w:rsid w:val="00BB3878"/>
    <w:rsid w:val="00BB3B9B"/>
    <w:rsid w:val="00BB3E9B"/>
    <w:rsid w:val="00BB4121"/>
    <w:rsid w:val="00BB498A"/>
    <w:rsid w:val="00BB5583"/>
    <w:rsid w:val="00BB55B1"/>
    <w:rsid w:val="00BB5A15"/>
    <w:rsid w:val="00BB64F0"/>
    <w:rsid w:val="00BB6707"/>
    <w:rsid w:val="00BB784C"/>
    <w:rsid w:val="00BC0998"/>
    <w:rsid w:val="00BC2DC4"/>
    <w:rsid w:val="00BC35C6"/>
    <w:rsid w:val="00BC4A97"/>
    <w:rsid w:val="00BC50EC"/>
    <w:rsid w:val="00BC53C9"/>
    <w:rsid w:val="00BC56D3"/>
    <w:rsid w:val="00BC5A9A"/>
    <w:rsid w:val="00BC5AA8"/>
    <w:rsid w:val="00BC5CA8"/>
    <w:rsid w:val="00BC5CF2"/>
    <w:rsid w:val="00BC70C5"/>
    <w:rsid w:val="00BC711E"/>
    <w:rsid w:val="00BC75BF"/>
    <w:rsid w:val="00BC75F6"/>
    <w:rsid w:val="00BC763A"/>
    <w:rsid w:val="00BC77A4"/>
    <w:rsid w:val="00BC7F53"/>
    <w:rsid w:val="00BD023D"/>
    <w:rsid w:val="00BD04E1"/>
    <w:rsid w:val="00BD05C7"/>
    <w:rsid w:val="00BD07DA"/>
    <w:rsid w:val="00BD1899"/>
    <w:rsid w:val="00BD21A2"/>
    <w:rsid w:val="00BD23E5"/>
    <w:rsid w:val="00BD26DB"/>
    <w:rsid w:val="00BD28AC"/>
    <w:rsid w:val="00BD2A00"/>
    <w:rsid w:val="00BD3AE3"/>
    <w:rsid w:val="00BD3AFD"/>
    <w:rsid w:val="00BD42AC"/>
    <w:rsid w:val="00BD42B9"/>
    <w:rsid w:val="00BD43EF"/>
    <w:rsid w:val="00BD48BB"/>
    <w:rsid w:val="00BD6319"/>
    <w:rsid w:val="00BD6B83"/>
    <w:rsid w:val="00BD747B"/>
    <w:rsid w:val="00BE1156"/>
    <w:rsid w:val="00BE14DF"/>
    <w:rsid w:val="00BE152A"/>
    <w:rsid w:val="00BE2256"/>
    <w:rsid w:val="00BE2DA3"/>
    <w:rsid w:val="00BE2F4D"/>
    <w:rsid w:val="00BE348C"/>
    <w:rsid w:val="00BE3C06"/>
    <w:rsid w:val="00BE3F75"/>
    <w:rsid w:val="00BE5219"/>
    <w:rsid w:val="00BE55C5"/>
    <w:rsid w:val="00BE5EAA"/>
    <w:rsid w:val="00BE6370"/>
    <w:rsid w:val="00BE644E"/>
    <w:rsid w:val="00BE6A0E"/>
    <w:rsid w:val="00BE6C92"/>
    <w:rsid w:val="00BE7106"/>
    <w:rsid w:val="00BE7B7B"/>
    <w:rsid w:val="00BE7FDE"/>
    <w:rsid w:val="00BF09E8"/>
    <w:rsid w:val="00BF1109"/>
    <w:rsid w:val="00BF216C"/>
    <w:rsid w:val="00BF256E"/>
    <w:rsid w:val="00BF259E"/>
    <w:rsid w:val="00BF2989"/>
    <w:rsid w:val="00BF2FA9"/>
    <w:rsid w:val="00BF3DE2"/>
    <w:rsid w:val="00BF4471"/>
    <w:rsid w:val="00BF4E26"/>
    <w:rsid w:val="00BF55F0"/>
    <w:rsid w:val="00BF75A7"/>
    <w:rsid w:val="00BF7841"/>
    <w:rsid w:val="00BF7A71"/>
    <w:rsid w:val="00BF7D8B"/>
    <w:rsid w:val="00C010D8"/>
    <w:rsid w:val="00C01100"/>
    <w:rsid w:val="00C01348"/>
    <w:rsid w:val="00C016C9"/>
    <w:rsid w:val="00C02045"/>
    <w:rsid w:val="00C02724"/>
    <w:rsid w:val="00C0293D"/>
    <w:rsid w:val="00C02984"/>
    <w:rsid w:val="00C03058"/>
    <w:rsid w:val="00C03BF2"/>
    <w:rsid w:val="00C0444A"/>
    <w:rsid w:val="00C0465E"/>
    <w:rsid w:val="00C047C8"/>
    <w:rsid w:val="00C05D6E"/>
    <w:rsid w:val="00C063D4"/>
    <w:rsid w:val="00C0751C"/>
    <w:rsid w:val="00C0761C"/>
    <w:rsid w:val="00C1034E"/>
    <w:rsid w:val="00C10E1D"/>
    <w:rsid w:val="00C11880"/>
    <w:rsid w:val="00C11945"/>
    <w:rsid w:val="00C11DA9"/>
    <w:rsid w:val="00C127C9"/>
    <w:rsid w:val="00C14889"/>
    <w:rsid w:val="00C1513C"/>
    <w:rsid w:val="00C15C80"/>
    <w:rsid w:val="00C166B0"/>
    <w:rsid w:val="00C16E2B"/>
    <w:rsid w:val="00C16FD1"/>
    <w:rsid w:val="00C170C1"/>
    <w:rsid w:val="00C17781"/>
    <w:rsid w:val="00C2040F"/>
    <w:rsid w:val="00C2055E"/>
    <w:rsid w:val="00C2129C"/>
    <w:rsid w:val="00C2140B"/>
    <w:rsid w:val="00C21B85"/>
    <w:rsid w:val="00C21C6A"/>
    <w:rsid w:val="00C21E4B"/>
    <w:rsid w:val="00C22048"/>
    <w:rsid w:val="00C23444"/>
    <w:rsid w:val="00C234CF"/>
    <w:rsid w:val="00C2360E"/>
    <w:rsid w:val="00C236E5"/>
    <w:rsid w:val="00C23A32"/>
    <w:rsid w:val="00C2442A"/>
    <w:rsid w:val="00C2454E"/>
    <w:rsid w:val="00C26EE0"/>
    <w:rsid w:val="00C274F4"/>
    <w:rsid w:val="00C27501"/>
    <w:rsid w:val="00C27A71"/>
    <w:rsid w:val="00C27CF6"/>
    <w:rsid w:val="00C27FC6"/>
    <w:rsid w:val="00C302CE"/>
    <w:rsid w:val="00C308DC"/>
    <w:rsid w:val="00C30B24"/>
    <w:rsid w:val="00C31999"/>
    <w:rsid w:val="00C31AA8"/>
    <w:rsid w:val="00C320F0"/>
    <w:rsid w:val="00C325DC"/>
    <w:rsid w:val="00C3290E"/>
    <w:rsid w:val="00C33511"/>
    <w:rsid w:val="00C33832"/>
    <w:rsid w:val="00C34575"/>
    <w:rsid w:val="00C35347"/>
    <w:rsid w:val="00C354A1"/>
    <w:rsid w:val="00C3568E"/>
    <w:rsid w:val="00C35851"/>
    <w:rsid w:val="00C35CDF"/>
    <w:rsid w:val="00C35CEE"/>
    <w:rsid w:val="00C363FC"/>
    <w:rsid w:val="00C36549"/>
    <w:rsid w:val="00C36F04"/>
    <w:rsid w:val="00C373ED"/>
    <w:rsid w:val="00C374C8"/>
    <w:rsid w:val="00C376B7"/>
    <w:rsid w:val="00C37B67"/>
    <w:rsid w:val="00C41990"/>
    <w:rsid w:val="00C42223"/>
    <w:rsid w:val="00C424EC"/>
    <w:rsid w:val="00C42EAB"/>
    <w:rsid w:val="00C43398"/>
    <w:rsid w:val="00C43646"/>
    <w:rsid w:val="00C43883"/>
    <w:rsid w:val="00C43C1B"/>
    <w:rsid w:val="00C4434F"/>
    <w:rsid w:val="00C4445F"/>
    <w:rsid w:val="00C444D5"/>
    <w:rsid w:val="00C44507"/>
    <w:rsid w:val="00C45797"/>
    <w:rsid w:val="00C458D4"/>
    <w:rsid w:val="00C45EA9"/>
    <w:rsid w:val="00C469FF"/>
    <w:rsid w:val="00C4736B"/>
    <w:rsid w:val="00C47BEC"/>
    <w:rsid w:val="00C47F48"/>
    <w:rsid w:val="00C5001B"/>
    <w:rsid w:val="00C509D6"/>
    <w:rsid w:val="00C50B4D"/>
    <w:rsid w:val="00C51B5B"/>
    <w:rsid w:val="00C52F13"/>
    <w:rsid w:val="00C5354C"/>
    <w:rsid w:val="00C536D0"/>
    <w:rsid w:val="00C53833"/>
    <w:rsid w:val="00C53A66"/>
    <w:rsid w:val="00C53FC6"/>
    <w:rsid w:val="00C542B9"/>
    <w:rsid w:val="00C5498A"/>
    <w:rsid w:val="00C55430"/>
    <w:rsid w:val="00C55F1E"/>
    <w:rsid w:val="00C56A1A"/>
    <w:rsid w:val="00C56B24"/>
    <w:rsid w:val="00C56EE3"/>
    <w:rsid w:val="00C572C7"/>
    <w:rsid w:val="00C5767C"/>
    <w:rsid w:val="00C602A7"/>
    <w:rsid w:val="00C60564"/>
    <w:rsid w:val="00C61AEB"/>
    <w:rsid w:val="00C62301"/>
    <w:rsid w:val="00C62469"/>
    <w:rsid w:val="00C6319B"/>
    <w:rsid w:val="00C6403C"/>
    <w:rsid w:val="00C644EA"/>
    <w:rsid w:val="00C6523F"/>
    <w:rsid w:val="00C652A4"/>
    <w:rsid w:val="00C657AB"/>
    <w:rsid w:val="00C65B78"/>
    <w:rsid w:val="00C70679"/>
    <w:rsid w:val="00C70CA5"/>
    <w:rsid w:val="00C70F05"/>
    <w:rsid w:val="00C7189B"/>
    <w:rsid w:val="00C71BAA"/>
    <w:rsid w:val="00C71EA9"/>
    <w:rsid w:val="00C722E0"/>
    <w:rsid w:val="00C7254D"/>
    <w:rsid w:val="00C72B14"/>
    <w:rsid w:val="00C72D9E"/>
    <w:rsid w:val="00C72EA5"/>
    <w:rsid w:val="00C73115"/>
    <w:rsid w:val="00C73CFF"/>
    <w:rsid w:val="00C73FEA"/>
    <w:rsid w:val="00C740BF"/>
    <w:rsid w:val="00C746E9"/>
    <w:rsid w:val="00C74C16"/>
    <w:rsid w:val="00C74EA2"/>
    <w:rsid w:val="00C752B9"/>
    <w:rsid w:val="00C75A04"/>
    <w:rsid w:val="00C75C60"/>
    <w:rsid w:val="00C7602A"/>
    <w:rsid w:val="00C761BE"/>
    <w:rsid w:val="00C76603"/>
    <w:rsid w:val="00C80875"/>
    <w:rsid w:val="00C810A1"/>
    <w:rsid w:val="00C814C4"/>
    <w:rsid w:val="00C8172A"/>
    <w:rsid w:val="00C81ACC"/>
    <w:rsid w:val="00C82006"/>
    <w:rsid w:val="00C82569"/>
    <w:rsid w:val="00C83231"/>
    <w:rsid w:val="00C838F5"/>
    <w:rsid w:val="00C83949"/>
    <w:rsid w:val="00C8446E"/>
    <w:rsid w:val="00C84AE4"/>
    <w:rsid w:val="00C8744C"/>
    <w:rsid w:val="00C87800"/>
    <w:rsid w:val="00C87DF5"/>
    <w:rsid w:val="00C87EBB"/>
    <w:rsid w:val="00C90D20"/>
    <w:rsid w:val="00C90D45"/>
    <w:rsid w:val="00C91190"/>
    <w:rsid w:val="00C91C2E"/>
    <w:rsid w:val="00C92153"/>
    <w:rsid w:val="00C92B2E"/>
    <w:rsid w:val="00C93613"/>
    <w:rsid w:val="00C945A2"/>
    <w:rsid w:val="00C94FA7"/>
    <w:rsid w:val="00C95405"/>
    <w:rsid w:val="00C959A1"/>
    <w:rsid w:val="00C95FE3"/>
    <w:rsid w:val="00C96F7B"/>
    <w:rsid w:val="00C97F22"/>
    <w:rsid w:val="00CA0679"/>
    <w:rsid w:val="00CA1134"/>
    <w:rsid w:val="00CA15BF"/>
    <w:rsid w:val="00CA16F9"/>
    <w:rsid w:val="00CA1BF7"/>
    <w:rsid w:val="00CA36B5"/>
    <w:rsid w:val="00CA37E6"/>
    <w:rsid w:val="00CA3C81"/>
    <w:rsid w:val="00CA4F32"/>
    <w:rsid w:val="00CA67C9"/>
    <w:rsid w:val="00CA7340"/>
    <w:rsid w:val="00CB0389"/>
    <w:rsid w:val="00CB13FC"/>
    <w:rsid w:val="00CB2753"/>
    <w:rsid w:val="00CB2775"/>
    <w:rsid w:val="00CB2C6B"/>
    <w:rsid w:val="00CB3523"/>
    <w:rsid w:val="00CB46FE"/>
    <w:rsid w:val="00CB4CD5"/>
    <w:rsid w:val="00CB5C56"/>
    <w:rsid w:val="00CB6099"/>
    <w:rsid w:val="00CB64A9"/>
    <w:rsid w:val="00CB664E"/>
    <w:rsid w:val="00CB6A32"/>
    <w:rsid w:val="00CC02E8"/>
    <w:rsid w:val="00CC05F1"/>
    <w:rsid w:val="00CC0AF7"/>
    <w:rsid w:val="00CC0C95"/>
    <w:rsid w:val="00CC1D6C"/>
    <w:rsid w:val="00CC22C9"/>
    <w:rsid w:val="00CC24D3"/>
    <w:rsid w:val="00CC2A69"/>
    <w:rsid w:val="00CC3C1D"/>
    <w:rsid w:val="00CC3F7B"/>
    <w:rsid w:val="00CC4102"/>
    <w:rsid w:val="00CC48CF"/>
    <w:rsid w:val="00CC4D54"/>
    <w:rsid w:val="00CC6048"/>
    <w:rsid w:val="00CC6508"/>
    <w:rsid w:val="00CC699D"/>
    <w:rsid w:val="00CC6CA1"/>
    <w:rsid w:val="00CC7017"/>
    <w:rsid w:val="00CC747F"/>
    <w:rsid w:val="00CC774F"/>
    <w:rsid w:val="00CC7CEA"/>
    <w:rsid w:val="00CD05C7"/>
    <w:rsid w:val="00CD0617"/>
    <w:rsid w:val="00CD09A4"/>
    <w:rsid w:val="00CD0AD1"/>
    <w:rsid w:val="00CD1617"/>
    <w:rsid w:val="00CD1AD4"/>
    <w:rsid w:val="00CD1D34"/>
    <w:rsid w:val="00CD2606"/>
    <w:rsid w:val="00CD2992"/>
    <w:rsid w:val="00CD2BA0"/>
    <w:rsid w:val="00CD3279"/>
    <w:rsid w:val="00CD352E"/>
    <w:rsid w:val="00CD46DE"/>
    <w:rsid w:val="00CD5059"/>
    <w:rsid w:val="00CD52A7"/>
    <w:rsid w:val="00CD54E5"/>
    <w:rsid w:val="00CD5802"/>
    <w:rsid w:val="00CD5E63"/>
    <w:rsid w:val="00CD638B"/>
    <w:rsid w:val="00CD71C2"/>
    <w:rsid w:val="00CD7F29"/>
    <w:rsid w:val="00CE002A"/>
    <w:rsid w:val="00CE09D9"/>
    <w:rsid w:val="00CE0AE4"/>
    <w:rsid w:val="00CE0B5F"/>
    <w:rsid w:val="00CE0CE4"/>
    <w:rsid w:val="00CE0E9F"/>
    <w:rsid w:val="00CE18B2"/>
    <w:rsid w:val="00CE1980"/>
    <w:rsid w:val="00CE1BE2"/>
    <w:rsid w:val="00CE3162"/>
    <w:rsid w:val="00CE428B"/>
    <w:rsid w:val="00CE57FF"/>
    <w:rsid w:val="00CE5C06"/>
    <w:rsid w:val="00CE66A1"/>
    <w:rsid w:val="00CF02CE"/>
    <w:rsid w:val="00CF102C"/>
    <w:rsid w:val="00CF148E"/>
    <w:rsid w:val="00CF1779"/>
    <w:rsid w:val="00CF222E"/>
    <w:rsid w:val="00CF2EBB"/>
    <w:rsid w:val="00CF3283"/>
    <w:rsid w:val="00CF4339"/>
    <w:rsid w:val="00CF4D42"/>
    <w:rsid w:val="00CF4D6B"/>
    <w:rsid w:val="00CF5220"/>
    <w:rsid w:val="00CF56C4"/>
    <w:rsid w:val="00CF6162"/>
    <w:rsid w:val="00CF6C44"/>
    <w:rsid w:val="00CF7965"/>
    <w:rsid w:val="00CF7A1A"/>
    <w:rsid w:val="00D0092B"/>
    <w:rsid w:val="00D01E9B"/>
    <w:rsid w:val="00D02CB3"/>
    <w:rsid w:val="00D02F94"/>
    <w:rsid w:val="00D03995"/>
    <w:rsid w:val="00D044EA"/>
    <w:rsid w:val="00D04C98"/>
    <w:rsid w:val="00D05444"/>
    <w:rsid w:val="00D056D2"/>
    <w:rsid w:val="00D05E2C"/>
    <w:rsid w:val="00D06050"/>
    <w:rsid w:val="00D06AC6"/>
    <w:rsid w:val="00D071B0"/>
    <w:rsid w:val="00D07B1E"/>
    <w:rsid w:val="00D07C98"/>
    <w:rsid w:val="00D10072"/>
    <w:rsid w:val="00D108A4"/>
    <w:rsid w:val="00D1153A"/>
    <w:rsid w:val="00D11F5F"/>
    <w:rsid w:val="00D12625"/>
    <w:rsid w:val="00D12EDC"/>
    <w:rsid w:val="00D12F83"/>
    <w:rsid w:val="00D12F85"/>
    <w:rsid w:val="00D13B8F"/>
    <w:rsid w:val="00D14FC8"/>
    <w:rsid w:val="00D1520D"/>
    <w:rsid w:val="00D152B6"/>
    <w:rsid w:val="00D15448"/>
    <w:rsid w:val="00D16212"/>
    <w:rsid w:val="00D1666D"/>
    <w:rsid w:val="00D176C4"/>
    <w:rsid w:val="00D2014B"/>
    <w:rsid w:val="00D20239"/>
    <w:rsid w:val="00D20F3F"/>
    <w:rsid w:val="00D21287"/>
    <w:rsid w:val="00D213D2"/>
    <w:rsid w:val="00D22831"/>
    <w:rsid w:val="00D23646"/>
    <w:rsid w:val="00D23793"/>
    <w:rsid w:val="00D23D95"/>
    <w:rsid w:val="00D241FA"/>
    <w:rsid w:val="00D246E6"/>
    <w:rsid w:val="00D25721"/>
    <w:rsid w:val="00D25969"/>
    <w:rsid w:val="00D25AB3"/>
    <w:rsid w:val="00D25AF3"/>
    <w:rsid w:val="00D25E23"/>
    <w:rsid w:val="00D25ED7"/>
    <w:rsid w:val="00D26317"/>
    <w:rsid w:val="00D2680D"/>
    <w:rsid w:val="00D2685E"/>
    <w:rsid w:val="00D26F20"/>
    <w:rsid w:val="00D27322"/>
    <w:rsid w:val="00D27644"/>
    <w:rsid w:val="00D27CBC"/>
    <w:rsid w:val="00D27F1F"/>
    <w:rsid w:val="00D30D83"/>
    <w:rsid w:val="00D30E07"/>
    <w:rsid w:val="00D30FC5"/>
    <w:rsid w:val="00D31A68"/>
    <w:rsid w:val="00D32056"/>
    <w:rsid w:val="00D3213D"/>
    <w:rsid w:val="00D32153"/>
    <w:rsid w:val="00D329FD"/>
    <w:rsid w:val="00D33934"/>
    <w:rsid w:val="00D3406B"/>
    <w:rsid w:val="00D34AB9"/>
    <w:rsid w:val="00D3526E"/>
    <w:rsid w:val="00D35425"/>
    <w:rsid w:val="00D3584A"/>
    <w:rsid w:val="00D359FD"/>
    <w:rsid w:val="00D35F0E"/>
    <w:rsid w:val="00D37BD1"/>
    <w:rsid w:val="00D40804"/>
    <w:rsid w:val="00D40880"/>
    <w:rsid w:val="00D41259"/>
    <w:rsid w:val="00D41533"/>
    <w:rsid w:val="00D418F2"/>
    <w:rsid w:val="00D41DAB"/>
    <w:rsid w:val="00D424D3"/>
    <w:rsid w:val="00D429E3"/>
    <w:rsid w:val="00D42FF8"/>
    <w:rsid w:val="00D43273"/>
    <w:rsid w:val="00D446B2"/>
    <w:rsid w:val="00D44F12"/>
    <w:rsid w:val="00D4504C"/>
    <w:rsid w:val="00D45870"/>
    <w:rsid w:val="00D459EE"/>
    <w:rsid w:val="00D461DF"/>
    <w:rsid w:val="00D46BFE"/>
    <w:rsid w:val="00D50208"/>
    <w:rsid w:val="00D50621"/>
    <w:rsid w:val="00D50A24"/>
    <w:rsid w:val="00D50E50"/>
    <w:rsid w:val="00D51610"/>
    <w:rsid w:val="00D51E53"/>
    <w:rsid w:val="00D526D5"/>
    <w:rsid w:val="00D52E4D"/>
    <w:rsid w:val="00D535EE"/>
    <w:rsid w:val="00D536D7"/>
    <w:rsid w:val="00D53F31"/>
    <w:rsid w:val="00D5454C"/>
    <w:rsid w:val="00D552C1"/>
    <w:rsid w:val="00D55F68"/>
    <w:rsid w:val="00D56E90"/>
    <w:rsid w:val="00D5797C"/>
    <w:rsid w:val="00D57A5B"/>
    <w:rsid w:val="00D604F8"/>
    <w:rsid w:val="00D606D1"/>
    <w:rsid w:val="00D60C4E"/>
    <w:rsid w:val="00D615AE"/>
    <w:rsid w:val="00D61BA2"/>
    <w:rsid w:val="00D622ED"/>
    <w:rsid w:val="00D644ED"/>
    <w:rsid w:val="00D64715"/>
    <w:rsid w:val="00D64AA6"/>
    <w:rsid w:val="00D64ACD"/>
    <w:rsid w:val="00D6607E"/>
    <w:rsid w:val="00D6635B"/>
    <w:rsid w:val="00D66EEE"/>
    <w:rsid w:val="00D672CE"/>
    <w:rsid w:val="00D67410"/>
    <w:rsid w:val="00D67921"/>
    <w:rsid w:val="00D7006C"/>
    <w:rsid w:val="00D70D75"/>
    <w:rsid w:val="00D71A24"/>
    <w:rsid w:val="00D71E70"/>
    <w:rsid w:val="00D72735"/>
    <w:rsid w:val="00D72B71"/>
    <w:rsid w:val="00D74B3D"/>
    <w:rsid w:val="00D7508B"/>
    <w:rsid w:val="00D75718"/>
    <w:rsid w:val="00D75D7F"/>
    <w:rsid w:val="00D7605E"/>
    <w:rsid w:val="00D767C7"/>
    <w:rsid w:val="00D772FE"/>
    <w:rsid w:val="00D77848"/>
    <w:rsid w:val="00D779CE"/>
    <w:rsid w:val="00D77E1C"/>
    <w:rsid w:val="00D77E98"/>
    <w:rsid w:val="00D8013D"/>
    <w:rsid w:val="00D80202"/>
    <w:rsid w:val="00D80AA2"/>
    <w:rsid w:val="00D8218E"/>
    <w:rsid w:val="00D8275D"/>
    <w:rsid w:val="00D82791"/>
    <w:rsid w:val="00D829CE"/>
    <w:rsid w:val="00D82B69"/>
    <w:rsid w:val="00D82B91"/>
    <w:rsid w:val="00D82FBD"/>
    <w:rsid w:val="00D82FC7"/>
    <w:rsid w:val="00D831AB"/>
    <w:rsid w:val="00D83742"/>
    <w:rsid w:val="00D84043"/>
    <w:rsid w:val="00D84A20"/>
    <w:rsid w:val="00D84C3D"/>
    <w:rsid w:val="00D84F2A"/>
    <w:rsid w:val="00D84FF0"/>
    <w:rsid w:val="00D85466"/>
    <w:rsid w:val="00D85A60"/>
    <w:rsid w:val="00D85B06"/>
    <w:rsid w:val="00D87780"/>
    <w:rsid w:val="00D87D6E"/>
    <w:rsid w:val="00D908E1"/>
    <w:rsid w:val="00D90C50"/>
    <w:rsid w:val="00D90FFA"/>
    <w:rsid w:val="00D91A76"/>
    <w:rsid w:val="00D91DA5"/>
    <w:rsid w:val="00D92939"/>
    <w:rsid w:val="00D93EA9"/>
    <w:rsid w:val="00D941C2"/>
    <w:rsid w:val="00D94D5B"/>
    <w:rsid w:val="00D94D8D"/>
    <w:rsid w:val="00D9568F"/>
    <w:rsid w:val="00D9621A"/>
    <w:rsid w:val="00D968BF"/>
    <w:rsid w:val="00D96B2F"/>
    <w:rsid w:val="00D96F74"/>
    <w:rsid w:val="00D9776F"/>
    <w:rsid w:val="00D9794A"/>
    <w:rsid w:val="00D97E2A"/>
    <w:rsid w:val="00DA02DF"/>
    <w:rsid w:val="00DA067C"/>
    <w:rsid w:val="00DA0BC3"/>
    <w:rsid w:val="00DA110C"/>
    <w:rsid w:val="00DA1363"/>
    <w:rsid w:val="00DA1B62"/>
    <w:rsid w:val="00DA1CCC"/>
    <w:rsid w:val="00DA1D8B"/>
    <w:rsid w:val="00DA1FAF"/>
    <w:rsid w:val="00DA2C58"/>
    <w:rsid w:val="00DA3AC3"/>
    <w:rsid w:val="00DA44A9"/>
    <w:rsid w:val="00DA46D3"/>
    <w:rsid w:val="00DA477D"/>
    <w:rsid w:val="00DA4EED"/>
    <w:rsid w:val="00DA505D"/>
    <w:rsid w:val="00DA5DDC"/>
    <w:rsid w:val="00DA64DE"/>
    <w:rsid w:val="00DA7418"/>
    <w:rsid w:val="00DA7921"/>
    <w:rsid w:val="00DB024E"/>
    <w:rsid w:val="00DB036C"/>
    <w:rsid w:val="00DB0491"/>
    <w:rsid w:val="00DB1551"/>
    <w:rsid w:val="00DB1D02"/>
    <w:rsid w:val="00DB1D1A"/>
    <w:rsid w:val="00DB1DAF"/>
    <w:rsid w:val="00DB205B"/>
    <w:rsid w:val="00DB27CD"/>
    <w:rsid w:val="00DB2D80"/>
    <w:rsid w:val="00DB3638"/>
    <w:rsid w:val="00DB41EA"/>
    <w:rsid w:val="00DB4CE7"/>
    <w:rsid w:val="00DB55B1"/>
    <w:rsid w:val="00DB5A27"/>
    <w:rsid w:val="00DB5CAF"/>
    <w:rsid w:val="00DB60C8"/>
    <w:rsid w:val="00DB6BC2"/>
    <w:rsid w:val="00DB74FC"/>
    <w:rsid w:val="00DB798B"/>
    <w:rsid w:val="00DB7B12"/>
    <w:rsid w:val="00DC0283"/>
    <w:rsid w:val="00DC097B"/>
    <w:rsid w:val="00DC0D7F"/>
    <w:rsid w:val="00DC0ED3"/>
    <w:rsid w:val="00DC138A"/>
    <w:rsid w:val="00DC21A5"/>
    <w:rsid w:val="00DC2304"/>
    <w:rsid w:val="00DC2619"/>
    <w:rsid w:val="00DC2A67"/>
    <w:rsid w:val="00DC2D8B"/>
    <w:rsid w:val="00DC38B7"/>
    <w:rsid w:val="00DC3B65"/>
    <w:rsid w:val="00DC3DA2"/>
    <w:rsid w:val="00DC40FE"/>
    <w:rsid w:val="00DC4BFB"/>
    <w:rsid w:val="00DC4F63"/>
    <w:rsid w:val="00DC5A24"/>
    <w:rsid w:val="00DC5B1F"/>
    <w:rsid w:val="00DC686A"/>
    <w:rsid w:val="00DC7C4A"/>
    <w:rsid w:val="00DC7F3D"/>
    <w:rsid w:val="00DC7F9C"/>
    <w:rsid w:val="00DD0927"/>
    <w:rsid w:val="00DD0A4D"/>
    <w:rsid w:val="00DD0C91"/>
    <w:rsid w:val="00DD181B"/>
    <w:rsid w:val="00DD2A21"/>
    <w:rsid w:val="00DD3107"/>
    <w:rsid w:val="00DD3614"/>
    <w:rsid w:val="00DD3A33"/>
    <w:rsid w:val="00DD3F6E"/>
    <w:rsid w:val="00DD45D4"/>
    <w:rsid w:val="00DD5149"/>
    <w:rsid w:val="00DD5ACC"/>
    <w:rsid w:val="00DD5F69"/>
    <w:rsid w:val="00DD6584"/>
    <w:rsid w:val="00DD6625"/>
    <w:rsid w:val="00DD69B6"/>
    <w:rsid w:val="00DD6F81"/>
    <w:rsid w:val="00DD73B9"/>
    <w:rsid w:val="00DD778E"/>
    <w:rsid w:val="00DE009F"/>
    <w:rsid w:val="00DE0249"/>
    <w:rsid w:val="00DE05B1"/>
    <w:rsid w:val="00DE092F"/>
    <w:rsid w:val="00DE0E4A"/>
    <w:rsid w:val="00DE252A"/>
    <w:rsid w:val="00DE2C71"/>
    <w:rsid w:val="00DE3B51"/>
    <w:rsid w:val="00DE4F8C"/>
    <w:rsid w:val="00DE5ADD"/>
    <w:rsid w:val="00DE69EB"/>
    <w:rsid w:val="00DE77C8"/>
    <w:rsid w:val="00DE78EA"/>
    <w:rsid w:val="00DE7D26"/>
    <w:rsid w:val="00DF04A7"/>
    <w:rsid w:val="00DF0BFD"/>
    <w:rsid w:val="00DF0F2D"/>
    <w:rsid w:val="00DF11F6"/>
    <w:rsid w:val="00DF145F"/>
    <w:rsid w:val="00DF1658"/>
    <w:rsid w:val="00DF24F1"/>
    <w:rsid w:val="00DF2827"/>
    <w:rsid w:val="00DF2EF1"/>
    <w:rsid w:val="00DF3183"/>
    <w:rsid w:val="00DF31EC"/>
    <w:rsid w:val="00DF37FD"/>
    <w:rsid w:val="00DF44B8"/>
    <w:rsid w:val="00DF48CE"/>
    <w:rsid w:val="00DF4DF5"/>
    <w:rsid w:val="00DF5896"/>
    <w:rsid w:val="00DF5996"/>
    <w:rsid w:val="00DF5EA2"/>
    <w:rsid w:val="00DF6014"/>
    <w:rsid w:val="00DF6B01"/>
    <w:rsid w:val="00DF7296"/>
    <w:rsid w:val="00DF7B81"/>
    <w:rsid w:val="00E00529"/>
    <w:rsid w:val="00E00843"/>
    <w:rsid w:val="00E00E7D"/>
    <w:rsid w:val="00E01FE7"/>
    <w:rsid w:val="00E0224C"/>
    <w:rsid w:val="00E022AD"/>
    <w:rsid w:val="00E02700"/>
    <w:rsid w:val="00E029D0"/>
    <w:rsid w:val="00E03309"/>
    <w:rsid w:val="00E037DD"/>
    <w:rsid w:val="00E0530D"/>
    <w:rsid w:val="00E05646"/>
    <w:rsid w:val="00E05A8B"/>
    <w:rsid w:val="00E05BFD"/>
    <w:rsid w:val="00E062CB"/>
    <w:rsid w:val="00E066B7"/>
    <w:rsid w:val="00E06989"/>
    <w:rsid w:val="00E07021"/>
    <w:rsid w:val="00E100B3"/>
    <w:rsid w:val="00E10AEB"/>
    <w:rsid w:val="00E11126"/>
    <w:rsid w:val="00E13364"/>
    <w:rsid w:val="00E13765"/>
    <w:rsid w:val="00E137A0"/>
    <w:rsid w:val="00E139C6"/>
    <w:rsid w:val="00E14265"/>
    <w:rsid w:val="00E14A71"/>
    <w:rsid w:val="00E14ABA"/>
    <w:rsid w:val="00E1505A"/>
    <w:rsid w:val="00E16DCB"/>
    <w:rsid w:val="00E173B1"/>
    <w:rsid w:val="00E17480"/>
    <w:rsid w:val="00E1751F"/>
    <w:rsid w:val="00E17584"/>
    <w:rsid w:val="00E176E3"/>
    <w:rsid w:val="00E17D64"/>
    <w:rsid w:val="00E20595"/>
    <w:rsid w:val="00E2092D"/>
    <w:rsid w:val="00E21E23"/>
    <w:rsid w:val="00E22701"/>
    <w:rsid w:val="00E22D3D"/>
    <w:rsid w:val="00E234FB"/>
    <w:rsid w:val="00E23FC2"/>
    <w:rsid w:val="00E24A95"/>
    <w:rsid w:val="00E2582B"/>
    <w:rsid w:val="00E25BF3"/>
    <w:rsid w:val="00E25F61"/>
    <w:rsid w:val="00E26346"/>
    <w:rsid w:val="00E2676D"/>
    <w:rsid w:val="00E30CE1"/>
    <w:rsid w:val="00E3110B"/>
    <w:rsid w:val="00E31BDA"/>
    <w:rsid w:val="00E31C44"/>
    <w:rsid w:val="00E31CC6"/>
    <w:rsid w:val="00E3226E"/>
    <w:rsid w:val="00E3362C"/>
    <w:rsid w:val="00E338A9"/>
    <w:rsid w:val="00E33EF6"/>
    <w:rsid w:val="00E34973"/>
    <w:rsid w:val="00E35219"/>
    <w:rsid w:val="00E35248"/>
    <w:rsid w:val="00E35A98"/>
    <w:rsid w:val="00E36174"/>
    <w:rsid w:val="00E3676A"/>
    <w:rsid w:val="00E36DFF"/>
    <w:rsid w:val="00E3769C"/>
    <w:rsid w:val="00E40BBB"/>
    <w:rsid w:val="00E412C4"/>
    <w:rsid w:val="00E417B6"/>
    <w:rsid w:val="00E422B3"/>
    <w:rsid w:val="00E42413"/>
    <w:rsid w:val="00E4277A"/>
    <w:rsid w:val="00E42B63"/>
    <w:rsid w:val="00E434C9"/>
    <w:rsid w:val="00E43E25"/>
    <w:rsid w:val="00E44887"/>
    <w:rsid w:val="00E44B96"/>
    <w:rsid w:val="00E44D22"/>
    <w:rsid w:val="00E45349"/>
    <w:rsid w:val="00E45DEE"/>
    <w:rsid w:val="00E45FE5"/>
    <w:rsid w:val="00E4657F"/>
    <w:rsid w:val="00E47552"/>
    <w:rsid w:val="00E477C3"/>
    <w:rsid w:val="00E50AD5"/>
    <w:rsid w:val="00E50AE4"/>
    <w:rsid w:val="00E50F70"/>
    <w:rsid w:val="00E5187E"/>
    <w:rsid w:val="00E519DD"/>
    <w:rsid w:val="00E51B77"/>
    <w:rsid w:val="00E52BF6"/>
    <w:rsid w:val="00E52D42"/>
    <w:rsid w:val="00E52E66"/>
    <w:rsid w:val="00E53116"/>
    <w:rsid w:val="00E53263"/>
    <w:rsid w:val="00E54138"/>
    <w:rsid w:val="00E547FE"/>
    <w:rsid w:val="00E56086"/>
    <w:rsid w:val="00E561DE"/>
    <w:rsid w:val="00E56268"/>
    <w:rsid w:val="00E5650F"/>
    <w:rsid w:val="00E5789B"/>
    <w:rsid w:val="00E613BB"/>
    <w:rsid w:val="00E618C3"/>
    <w:rsid w:val="00E61BD1"/>
    <w:rsid w:val="00E623A3"/>
    <w:rsid w:val="00E62614"/>
    <w:rsid w:val="00E639F5"/>
    <w:rsid w:val="00E63BC0"/>
    <w:rsid w:val="00E63E5D"/>
    <w:rsid w:val="00E63FFD"/>
    <w:rsid w:val="00E64606"/>
    <w:rsid w:val="00E655AC"/>
    <w:rsid w:val="00E66892"/>
    <w:rsid w:val="00E66E0C"/>
    <w:rsid w:val="00E66ED3"/>
    <w:rsid w:val="00E70136"/>
    <w:rsid w:val="00E70309"/>
    <w:rsid w:val="00E70610"/>
    <w:rsid w:val="00E7086E"/>
    <w:rsid w:val="00E70D94"/>
    <w:rsid w:val="00E71093"/>
    <w:rsid w:val="00E71219"/>
    <w:rsid w:val="00E722F1"/>
    <w:rsid w:val="00E7282F"/>
    <w:rsid w:val="00E73AC8"/>
    <w:rsid w:val="00E73D86"/>
    <w:rsid w:val="00E75145"/>
    <w:rsid w:val="00E751DA"/>
    <w:rsid w:val="00E75367"/>
    <w:rsid w:val="00E76325"/>
    <w:rsid w:val="00E767BD"/>
    <w:rsid w:val="00E76B87"/>
    <w:rsid w:val="00E806BA"/>
    <w:rsid w:val="00E812E7"/>
    <w:rsid w:val="00E81AB9"/>
    <w:rsid w:val="00E826CC"/>
    <w:rsid w:val="00E82D1B"/>
    <w:rsid w:val="00E833D5"/>
    <w:rsid w:val="00E835ED"/>
    <w:rsid w:val="00E83A86"/>
    <w:rsid w:val="00E8408E"/>
    <w:rsid w:val="00E841B5"/>
    <w:rsid w:val="00E84493"/>
    <w:rsid w:val="00E84946"/>
    <w:rsid w:val="00E8585B"/>
    <w:rsid w:val="00E85E9F"/>
    <w:rsid w:val="00E86FC8"/>
    <w:rsid w:val="00E871B7"/>
    <w:rsid w:val="00E901AD"/>
    <w:rsid w:val="00E904DD"/>
    <w:rsid w:val="00E90557"/>
    <w:rsid w:val="00E90BAD"/>
    <w:rsid w:val="00E914E3"/>
    <w:rsid w:val="00E91CDF"/>
    <w:rsid w:val="00E920C1"/>
    <w:rsid w:val="00E92C0E"/>
    <w:rsid w:val="00E93310"/>
    <w:rsid w:val="00E933B1"/>
    <w:rsid w:val="00E93E69"/>
    <w:rsid w:val="00E94A12"/>
    <w:rsid w:val="00E95A7A"/>
    <w:rsid w:val="00E96106"/>
    <w:rsid w:val="00E962B1"/>
    <w:rsid w:val="00E9677E"/>
    <w:rsid w:val="00E971F8"/>
    <w:rsid w:val="00E977C3"/>
    <w:rsid w:val="00E97BC4"/>
    <w:rsid w:val="00EA09A6"/>
    <w:rsid w:val="00EA1CA4"/>
    <w:rsid w:val="00EA1F38"/>
    <w:rsid w:val="00EA3474"/>
    <w:rsid w:val="00EA34C5"/>
    <w:rsid w:val="00EA398C"/>
    <w:rsid w:val="00EA405C"/>
    <w:rsid w:val="00EA536E"/>
    <w:rsid w:val="00EA59C4"/>
    <w:rsid w:val="00EA5A85"/>
    <w:rsid w:val="00EA630D"/>
    <w:rsid w:val="00EA6A80"/>
    <w:rsid w:val="00EA73BE"/>
    <w:rsid w:val="00EA7727"/>
    <w:rsid w:val="00EA77E5"/>
    <w:rsid w:val="00EA7F1E"/>
    <w:rsid w:val="00EB0B7E"/>
    <w:rsid w:val="00EB0D83"/>
    <w:rsid w:val="00EB0F1C"/>
    <w:rsid w:val="00EB1114"/>
    <w:rsid w:val="00EB113D"/>
    <w:rsid w:val="00EB118A"/>
    <w:rsid w:val="00EB1875"/>
    <w:rsid w:val="00EB1BD6"/>
    <w:rsid w:val="00EB1E0E"/>
    <w:rsid w:val="00EB1E68"/>
    <w:rsid w:val="00EB23AD"/>
    <w:rsid w:val="00EB30B7"/>
    <w:rsid w:val="00EB3162"/>
    <w:rsid w:val="00EB3B6C"/>
    <w:rsid w:val="00EB3E9D"/>
    <w:rsid w:val="00EB45A6"/>
    <w:rsid w:val="00EB47B6"/>
    <w:rsid w:val="00EB7CCD"/>
    <w:rsid w:val="00EC021A"/>
    <w:rsid w:val="00EC172C"/>
    <w:rsid w:val="00EC183C"/>
    <w:rsid w:val="00EC1C88"/>
    <w:rsid w:val="00EC2023"/>
    <w:rsid w:val="00EC2612"/>
    <w:rsid w:val="00EC287B"/>
    <w:rsid w:val="00EC33A8"/>
    <w:rsid w:val="00EC35C3"/>
    <w:rsid w:val="00EC409C"/>
    <w:rsid w:val="00EC4205"/>
    <w:rsid w:val="00EC4334"/>
    <w:rsid w:val="00ED0127"/>
    <w:rsid w:val="00ED022E"/>
    <w:rsid w:val="00ED0384"/>
    <w:rsid w:val="00ED0B24"/>
    <w:rsid w:val="00ED1706"/>
    <w:rsid w:val="00ED2B09"/>
    <w:rsid w:val="00ED2B9F"/>
    <w:rsid w:val="00ED33DE"/>
    <w:rsid w:val="00ED3780"/>
    <w:rsid w:val="00ED3A44"/>
    <w:rsid w:val="00ED3CB3"/>
    <w:rsid w:val="00ED41DF"/>
    <w:rsid w:val="00ED45F6"/>
    <w:rsid w:val="00ED4D65"/>
    <w:rsid w:val="00ED53D6"/>
    <w:rsid w:val="00ED53E9"/>
    <w:rsid w:val="00ED5B94"/>
    <w:rsid w:val="00ED5CB9"/>
    <w:rsid w:val="00ED64EB"/>
    <w:rsid w:val="00ED6D30"/>
    <w:rsid w:val="00ED7E0B"/>
    <w:rsid w:val="00EE261A"/>
    <w:rsid w:val="00EE35C2"/>
    <w:rsid w:val="00EE36D3"/>
    <w:rsid w:val="00EE3BEA"/>
    <w:rsid w:val="00EE44F1"/>
    <w:rsid w:val="00EE6B31"/>
    <w:rsid w:val="00EE6FFA"/>
    <w:rsid w:val="00EE70E6"/>
    <w:rsid w:val="00EE7C5F"/>
    <w:rsid w:val="00EF04C0"/>
    <w:rsid w:val="00EF0794"/>
    <w:rsid w:val="00EF12E5"/>
    <w:rsid w:val="00EF1924"/>
    <w:rsid w:val="00EF194C"/>
    <w:rsid w:val="00EF1E92"/>
    <w:rsid w:val="00EF1F3E"/>
    <w:rsid w:val="00EF1FDA"/>
    <w:rsid w:val="00EF3028"/>
    <w:rsid w:val="00EF3E0D"/>
    <w:rsid w:val="00EF4073"/>
    <w:rsid w:val="00EF4EB4"/>
    <w:rsid w:val="00EF581B"/>
    <w:rsid w:val="00EF5CB9"/>
    <w:rsid w:val="00EF5FC3"/>
    <w:rsid w:val="00EF605B"/>
    <w:rsid w:val="00EF6574"/>
    <w:rsid w:val="00EF6C89"/>
    <w:rsid w:val="00EF6C9D"/>
    <w:rsid w:val="00EF6DEB"/>
    <w:rsid w:val="00EF7128"/>
    <w:rsid w:val="00F00913"/>
    <w:rsid w:val="00F02EA2"/>
    <w:rsid w:val="00F02F84"/>
    <w:rsid w:val="00F03DDB"/>
    <w:rsid w:val="00F04A9C"/>
    <w:rsid w:val="00F0579B"/>
    <w:rsid w:val="00F05B09"/>
    <w:rsid w:val="00F06BE8"/>
    <w:rsid w:val="00F10832"/>
    <w:rsid w:val="00F108EF"/>
    <w:rsid w:val="00F10A7B"/>
    <w:rsid w:val="00F10FE3"/>
    <w:rsid w:val="00F117EC"/>
    <w:rsid w:val="00F124AB"/>
    <w:rsid w:val="00F12D5C"/>
    <w:rsid w:val="00F12E13"/>
    <w:rsid w:val="00F13E8E"/>
    <w:rsid w:val="00F1457E"/>
    <w:rsid w:val="00F14794"/>
    <w:rsid w:val="00F149FA"/>
    <w:rsid w:val="00F15B19"/>
    <w:rsid w:val="00F15F05"/>
    <w:rsid w:val="00F16152"/>
    <w:rsid w:val="00F163E7"/>
    <w:rsid w:val="00F17893"/>
    <w:rsid w:val="00F17D15"/>
    <w:rsid w:val="00F20DEF"/>
    <w:rsid w:val="00F21028"/>
    <w:rsid w:val="00F21E1E"/>
    <w:rsid w:val="00F22874"/>
    <w:rsid w:val="00F22FF8"/>
    <w:rsid w:val="00F23434"/>
    <w:rsid w:val="00F23CC1"/>
    <w:rsid w:val="00F24E6D"/>
    <w:rsid w:val="00F25693"/>
    <w:rsid w:val="00F25951"/>
    <w:rsid w:val="00F25CBF"/>
    <w:rsid w:val="00F25CF6"/>
    <w:rsid w:val="00F260A7"/>
    <w:rsid w:val="00F26164"/>
    <w:rsid w:val="00F270D8"/>
    <w:rsid w:val="00F27268"/>
    <w:rsid w:val="00F273EE"/>
    <w:rsid w:val="00F275F9"/>
    <w:rsid w:val="00F27E14"/>
    <w:rsid w:val="00F30A99"/>
    <w:rsid w:val="00F316A7"/>
    <w:rsid w:val="00F32C5F"/>
    <w:rsid w:val="00F33DDF"/>
    <w:rsid w:val="00F34DA1"/>
    <w:rsid w:val="00F35952"/>
    <w:rsid w:val="00F361C7"/>
    <w:rsid w:val="00F3652A"/>
    <w:rsid w:val="00F373AB"/>
    <w:rsid w:val="00F378D9"/>
    <w:rsid w:val="00F40A71"/>
    <w:rsid w:val="00F41B12"/>
    <w:rsid w:val="00F424A2"/>
    <w:rsid w:val="00F42587"/>
    <w:rsid w:val="00F4303C"/>
    <w:rsid w:val="00F43806"/>
    <w:rsid w:val="00F44D2B"/>
    <w:rsid w:val="00F44F0A"/>
    <w:rsid w:val="00F45976"/>
    <w:rsid w:val="00F465B0"/>
    <w:rsid w:val="00F470CF"/>
    <w:rsid w:val="00F47634"/>
    <w:rsid w:val="00F477DD"/>
    <w:rsid w:val="00F5027C"/>
    <w:rsid w:val="00F5057B"/>
    <w:rsid w:val="00F505E1"/>
    <w:rsid w:val="00F51A91"/>
    <w:rsid w:val="00F51FCB"/>
    <w:rsid w:val="00F52773"/>
    <w:rsid w:val="00F529D4"/>
    <w:rsid w:val="00F52CD6"/>
    <w:rsid w:val="00F53516"/>
    <w:rsid w:val="00F5384E"/>
    <w:rsid w:val="00F542EE"/>
    <w:rsid w:val="00F5524B"/>
    <w:rsid w:val="00F55826"/>
    <w:rsid w:val="00F55C8F"/>
    <w:rsid w:val="00F563C4"/>
    <w:rsid w:val="00F565E1"/>
    <w:rsid w:val="00F56A9C"/>
    <w:rsid w:val="00F56F92"/>
    <w:rsid w:val="00F5711E"/>
    <w:rsid w:val="00F57434"/>
    <w:rsid w:val="00F578C4"/>
    <w:rsid w:val="00F57F8A"/>
    <w:rsid w:val="00F60CD6"/>
    <w:rsid w:val="00F61B2E"/>
    <w:rsid w:val="00F61E2C"/>
    <w:rsid w:val="00F620A9"/>
    <w:rsid w:val="00F6302B"/>
    <w:rsid w:val="00F6327F"/>
    <w:rsid w:val="00F632A3"/>
    <w:rsid w:val="00F634CD"/>
    <w:rsid w:val="00F651F7"/>
    <w:rsid w:val="00F657A0"/>
    <w:rsid w:val="00F658C0"/>
    <w:rsid w:val="00F658D1"/>
    <w:rsid w:val="00F65FEA"/>
    <w:rsid w:val="00F66F37"/>
    <w:rsid w:val="00F67A4B"/>
    <w:rsid w:val="00F67DE6"/>
    <w:rsid w:val="00F70501"/>
    <w:rsid w:val="00F70936"/>
    <w:rsid w:val="00F71534"/>
    <w:rsid w:val="00F71E99"/>
    <w:rsid w:val="00F72D65"/>
    <w:rsid w:val="00F7346A"/>
    <w:rsid w:val="00F73AAA"/>
    <w:rsid w:val="00F73BD5"/>
    <w:rsid w:val="00F73DC2"/>
    <w:rsid w:val="00F748EF"/>
    <w:rsid w:val="00F74967"/>
    <w:rsid w:val="00F74B73"/>
    <w:rsid w:val="00F75352"/>
    <w:rsid w:val="00F755F7"/>
    <w:rsid w:val="00F758F7"/>
    <w:rsid w:val="00F75D4F"/>
    <w:rsid w:val="00F761EF"/>
    <w:rsid w:val="00F7628B"/>
    <w:rsid w:val="00F76DF0"/>
    <w:rsid w:val="00F772A6"/>
    <w:rsid w:val="00F77A5B"/>
    <w:rsid w:val="00F80437"/>
    <w:rsid w:val="00F80B50"/>
    <w:rsid w:val="00F80B83"/>
    <w:rsid w:val="00F80E39"/>
    <w:rsid w:val="00F810BA"/>
    <w:rsid w:val="00F81A62"/>
    <w:rsid w:val="00F81A7C"/>
    <w:rsid w:val="00F828AC"/>
    <w:rsid w:val="00F82BDC"/>
    <w:rsid w:val="00F82CD2"/>
    <w:rsid w:val="00F8367C"/>
    <w:rsid w:val="00F83E07"/>
    <w:rsid w:val="00F83EEA"/>
    <w:rsid w:val="00F83F43"/>
    <w:rsid w:val="00F84E72"/>
    <w:rsid w:val="00F8603D"/>
    <w:rsid w:val="00F86304"/>
    <w:rsid w:val="00F863C9"/>
    <w:rsid w:val="00F87757"/>
    <w:rsid w:val="00F87BE5"/>
    <w:rsid w:val="00F90DDE"/>
    <w:rsid w:val="00F914F5"/>
    <w:rsid w:val="00F917A2"/>
    <w:rsid w:val="00F917E3"/>
    <w:rsid w:val="00F91807"/>
    <w:rsid w:val="00F920C3"/>
    <w:rsid w:val="00F9236F"/>
    <w:rsid w:val="00F925C1"/>
    <w:rsid w:val="00F92BB8"/>
    <w:rsid w:val="00F93F5A"/>
    <w:rsid w:val="00F95F7B"/>
    <w:rsid w:val="00F96157"/>
    <w:rsid w:val="00F96299"/>
    <w:rsid w:val="00F9658E"/>
    <w:rsid w:val="00F965A7"/>
    <w:rsid w:val="00F9675E"/>
    <w:rsid w:val="00F96857"/>
    <w:rsid w:val="00F970A4"/>
    <w:rsid w:val="00F9721F"/>
    <w:rsid w:val="00F97304"/>
    <w:rsid w:val="00F974FB"/>
    <w:rsid w:val="00F97DE0"/>
    <w:rsid w:val="00FA045E"/>
    <w:rsid w:val="00FA082F"/>
    <w:rsid w:val="00FA0D77"/>
    <w:rsid w:val="00FA2FCD"/>
    <w:rsid w:val="00FA3222"/>
    <w:rsid w:val="00FA374C"/>
    <w:rsid w:val="00FA507C"/>
    <w:rsid w:val="00FA51A5"/>
    <w:rsid w:val="00FA5468"/>
    <w:rsid w:val="00FA5821"/>
    <w:rsid w:val="00FA5D52"/>
    <w:rsid w:val="00FA5D8A"/>
    <w:rsid w:val="00FA5FA2"/>
    <w:rsid w:val="00FA60D7"/>
    <w:rsid w:val="00FA625F"/>
    <w:rsid w:val="00FA72D8"/>
    <w:rsid w:val="00FA7514"/>
    <w:rsid w:val="00FA7CA1"/>
    <w:rsid w:val="00FB052D"/>
    <w:rsid w:val="00FB0AF7"/>
    <w:rsid w:val="00FB0BCB"/>
    <w:rsid w:val="00FB0E31"/>
    <w:rsid w:val="00FB290B"/>
    <w:rsid w:val="00FB2F0D"/>
    <w:rsid w:val="00FB315F"/>
    <w:rsid w:val="00FB36DE"/>
    <w:rsid w:val="00FB38DA"/>
    <w:rsid w:val="00FB3969"/>
    <w:rsid w:val="00FB3DAD"/>
    <w:rsid w:val="00FB3F59"/>
    <w:rsid w:val="00FB4397"/>
    <w:rsid w:val="00FB4843"/>
    <w:rsid w:val="00FB4971"/>
    <w:rsid w:val="00FB4B67"/>
    <w:rsid w:val="00FB5000"/>
    <w:rsid w:val="00FB5418"/>
    <w:rsid w:val="00FB5C28"/>
    <w:rsid w:val="00FB637F"/>
    <w:rsid w:val="00FB6586"/>
    <w:rsid w:val="00FB6CD4"/>
    <w:rsid w:val="00FB6EB0"/>
    <w:rsid w:val="00FC0834"/>
    <w:rsid w:val="00FC09A2"/>
    <w:rsid w:val="00FC0B24"/>
    <w:rsid w:val="00FC192F"/>
    <w:rsid w:val="00FC1B3F"/>
    <w:rsid w:val="00FC1BC8"/>
    <w:rsid w:val="00FC1FA5"/>
    <w:rsid w:val="00FC21D0"/>
    <w:rsid w:val="00FC224D"/>
    <w:rsid w:val="00FC3B75"/>
    <w:rsid w:val="00FC3CB9"/>
    <w:rsid w:val="00FC3CF3"/>
    <w:rsid w:val="00FC41CD"/>
    <w:rsid w:val="00FC5725"/>
    <w:rsid w:val="00FC58D4"/>
    <w:rsid w:val="00FC5921"/>
    <w:rsid w:val="00FC66C1"/>
    <w:rsid w:val="00FC753C"/>
    <w:rsid w:val="00FC7D9E"/>
    <w:rsid w:val="00FD21D3"/>
    <w:rsid w:val="00FD3A5D"/>
    <w:rsid w:val="00FD3B80"/>
    <w:rsid w:val="00FD40E8"/>
    <w:rsid w:val="00FD4BC8"/>
    <w:rsid w:val="00FD4CEB"/>
    <w:rsid w:val="00FD4CF4"/>
    <w:rsid w:val="00FD5277"/>
    <w:rsid w:val="00FD54DA"/>
    <w:rsid w:val="00FD5C41"/>
    <w:rsid w:val="00FD6BCB"/>
    <w:rsid w:val="00FD6C2A"/>
    <w:rsid w:val="00FD6DCA"/>
    <w:rsid w:val="00FD7431"/>
    <w:rsid w:val="00FD7904"/>
    <w:rsid w:val="00FE039A"/>
    <w:rsid w:val="00FE053F"/>
    <w:rsid w:val="00FE07A5"/>
    <w:rsid w:val="00FE0C3F"/>
    <w:rsid w:val="00FE0FEE"/>
    <w:rsid w:val="00FE17D9"/>
    <w:rsid w:val="00FE1812"/>
    <w:rsid w:val="00FE18AF"/>
    <w:rsid w:val="00FE1B49"/>
    <w:rsid w:val="00FE1B53"/>
    <w:rsid w:val="00FE3917"/>
    <w:rsid w:val="00FE3A38"/>
    <w:rsid w:val="00FE3BB7"/>
    <w:rsid w:val="00FE4964"/>
    <w:rsid w:val="00FE4EB5"/>
    <w:rsid w:val="00FE5B8B"/>
    <w:rsid w:val="00FE799F"/>
    <w:rsid w:val="00FF0658"/>
    <w:rsid w:val="00FF0753"/>
    <w:rsid w:val="00FF0E87"/>
    <w:rsid w:val="00FF1E80"/>
    <w:rsid w:val="00FF24F8"/>
    <w:rsid w:val="00FF4303"/>
    <w:rsid w:val="00FF4811"/>
    <w:rsid w:val="00FF4C53"/>
    <w:rsid w:val="00FF5302"/>
    <w:rsid w:val="00FF5B5B"/>
    <w:rsid w:val="00FF5F35"/>
    <w:rsid w:val="00FF61AA"/>
    <w:rsid w:val="00FF63DC"/>
    <w:rsid w:val="00FF676C"/>
    <w:rsid w:val="00FF6D05"/>
    <w:rsid w:val="00FF7289"/>
    <w:rsid w:val="00FF7A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42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450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3</Pages>
  <Words>728</Words>
  <Characters>4156</Characters>
  <Application>Microsoft Office Outlook</Application>
  <DocSecurity>0</DocSecurity>
  <Lines>0</Lines>
  <Paragraphs>0</Paragraphs>
  <ScaleCrop>false</ScaleCrop>
  <Company>Pirated Aliance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Project</dc:creator>
  <cp:keywords/>
  <dc:description/>
  <cp:lastModifiedBy>FuckYouBill</cp:lastModifiedBy>
  <cp:revision>5</cp:revision>
  <dcterms:created xsi:type="dcterms:W3CDTF">2013-11-07T12:18:00Z</dcterms:created>
  <dcterms:modified xsi:type="dcterms:W3CDTF">2013-11-08T08:04:00Z</dcterms:modified>
</cp:coreProperties>
</file>